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F0" w:rsidRPr="004C781C" w:rsidRDefault="004C781C" w:rsidP="00300374">
      <w:pPr>
        <w:pStyle w:val="Nadpis1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2"/>
        </w:rPr>
      </w:pPr>
      <w:r w:rsidRPr="004C781C">
        <w:rPr>
          <w:rFonts w:ascii="Times New Roman" w:eastAsiaTheme="minorHAnsi" w:hAnsi="Times New Roman" w:cstheme="minorBidi"/>
          <w:b w:val="0"/>
          <w:bCs w:val="0"/>
          <w:noProof/>
          <w:color w:val="auto"/>
          <w:sz w:val="22"/>
          <w:szCs w:val="22"/>
          <w:lang w:eastAsia="cs-CZ"/>
        </w:rPr>
        <w:drawing>
          <wp:anchor distT="0" distB="0" distL="114300" distR="114300" simplePos="0" relativeHeight="251667456" behindDoc="0" locked="0" layoutInCell="1" allowOverlap="1" wp14:anchorId="6583E39D" wp14:editId="0FBFE930">
            <wp:simplePos x="0" y="0"/>
            <wp:positionH relativeFrom="column">
              <wp:posOffset>467995</wp:posOffset>
            </wp:positionH>
            <wp:positionV relativeFrom="paragraph">
              <wp:posOffset>-3810</wp:posOffset>
            </wp:positionV>
            <wp:extent cx="1296000" cy="12960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in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000" cy="12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E0A" w:rsidRDefault="00B16E0A"/>
    <w:p w:rsidR="00B16E0A" w:rsidRDefault="00B16E0A"/>
    <w:p w:rsidR="00631156" w:rsidRDefault="00631156"/>
    <w:p w:rsidR="00B16E0A" w:rsidRDefault="002F50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A01D77" wp14:editId="5B972350">
                <wp:simplePos x="0" y="0"/>
                <wp:positionH relativeFrom="column">
                  <wp:posOffset>1714500</wp:posOffset>
                </wp:positionH>
                <wp:positionV relativeFrom="paragraph">
                  <wp:posOffset>248920</wp:posOffset>
                </wp:positionV>
                <wp:extent cx="5038725" cy="16764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id w:val="-1984456172"/>
                              <w:placeholder>
                                <w:docPart w:val="5E5E23109B874EEB83C1C86B79288E3B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1B6055" w:rsidRDefault="001B6055" w:rsidP="00834D1A">
                                <w:pPr>
                                  <w:spacing w:after="120" w:line="240" w:lineRule="auto"/>
                                </w:pPr>
                                <w:r w:rsidRPr="001B6055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 číslo jednací</w:t>
                                </w:r>
                                <w:r w:rsidR="007D0FBB">
                                  <w:rPr>
                                    <w:rStyle w:val="Zstupntext"/>
                                    <w:color w:val="000000" w:themeColor="text1"/>
                                  </w:rPr>
                                  <w:t>]</w:t>
                                </w:r>
                              </w:p>
                            </w:sdtContent>
                          </w:sdt>
                          <w:sdt>
                            <w:sdtPr>
                              <w:id w:val="-1508902747"/>
                              <w:placeholder>
                                <w:docPart w:val="DFB5350DBB0D4598ADB1C8F3A6F2398D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7D0FBB" w:rsidRDefault="007D0FBB" w:rsidP="007D0FBB">
                                <w:pPr>
                                  <w:spacing w:after="120" w:line="240" w:lineRule="auto"/>
                                </w:pPr>
                                <w:r w:rsidRPr="001B6055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</w:t>
                                </w:r>
                                <w:r>
                                  <w:rPr>
                                    <w:rStyle w:val="Zstupntext"/>
                                    <w:color w:val="000000" w:themeColor="text1"/>
                                  </w:rPr>
                                  <w:t xml:space="preserve"> datum]</w:t>
                                </w:r>
                              </w:p>
                            </w:sdtContent>
                          </w:sdt>
                          <w:sdt>
                            <w:sdtPr>
                              <w:id w:val="-1153138472"/>
                              <w:placeholder>
                                <w:docPart w:val="3113D1330E9F44F996423BCC42995002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7D0FBB" w:rsidRDefault="007D0FBB" w:rsidP="00834D1A">
                                <w:pPr>
                                  <w:spacing w:after="120"/>
                                </w:pPr>
                                <w:r w:rsidRPr="00734B9B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 jméno]</w:t>
                                </w:r>
                              </w:p>
                            </w:sdtContent>
                          </w:sdt>
                          <w:sdt>
                            <w:sdtPr>
                              <w:id w:val="94758236"/>
                              <w:placeholder>
                                <w:docPart w:val="E019D85E5047465890B8AEB5EE0B4A55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531B03" w:rsidRDefault="00531B03" w:rsidP="00834D1A">
                                <w:pPr>
                                  <w:spacing w:after="120"/>
                                </w:pPr>
                                <w:r w:rsidRPr="00734B9B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 adresu</w:t>
                                </w:r>
                                <w:r w:rsidRPr="00734B9B">
                                  <w:rPr>
                                    <w:rStyle w:val="Zstupntext"/>
                                    <w:color w:val="000000" w:themeColor="text1"/>
                                    <w:lang w:val="en-US"/>
                                  </w:rPr>
                                  <w:t>]</w:t>
                                </w:r>
                              </w:p>
                            </w:sdtContent>
                          </w:sdt>
                          <w:sdt>
                            <w:sdtPr>
                              <w:id w:val="-1353488133"/>
                              <w:placeholder>
                                <w:docPart w:val="0DEA63BCF31F4DF49ED4CB73BC853E58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531B03" w:rsidRDefault="00531B03" w:rsidP="00834D1A">
                                <w:pPr>
                                  <w:spacing w:after="120"/>
                                </w:pPr>
                                <w:r w:rsidRPr="001B6055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</w:t>
                                </w:r>
                                <w:r>
                                  <w:rPr>
                                    <w:rStyle w:val="Zstupntext"/>
                                    <w:color w:val="000000" w:themeColor="text1"/>
                                  </w:rPr>
                                  <w:t xml:space="preserve"> čísla]</w:t>
                                </w:r>
                              </w:p>
                            </w:sdtContent>
                          </w:sdt>
                          <w:sdt>
                            <w:sdtPr>
                              <w:id w:val="-464501254"/>
                              <w:placeholder>
                                <w:docPart w:val="C968E3528C7143F79A40F87EBD5C3403"/>
                              </w:placeholder>
                              <w:showingPlcHdr/>
                              <w:text w:multiLine="1"/>
                            </w:sdtPr>
                            <w:sdtEndPr/>
                            <w:sdtContent>
                              <w:p w:rsidR="00531B03" w:rsidRDefault="00531B03" w:rsidP="00531B03">
                                <w:pPr>
                                  <w:spacing w:after="120"/>
                                </w:pPr>
                                <w:r w:rsidRPr="001B6055">
                                  <w:rPr>
                                    <w:rStyle w:val="Zstupntext"/>
                                    <w:color w:val="000000" w:themeColor="text1"/>
                                  </w:rPr>
                                  <w:t>[Zadejte</w:t>
                                </w:r>
                                <w:r>
                                  <w:rPr>
                                    <w:rStyle w:val="Zstupntext"/>
                                    <w:color w:val="000000" w:themeColor="text1"/>
                                  </w:rPr>
                                  <w:t xml:space="preserve"> E-mail adresu]</w:t>
                                </w:r>
                              </w:p>
                            </w:sdtContent>
                          </w:sdt>
                          <w:p w:rsidR="001B6055" w:rsidRPr="001B6055" w:rsidRDefault="001B60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35pt;margin-top:19.6pt;width:396.75pt;height:13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" fillcolor="white [3201]" strokecolor="white [3212]" strokeweight=".5pt">
                <v:textbox>
                  <w:txbxContent>
                    <w:sdt>
                      <w:sdtPr>
                        <w:id w:val="-1984456172"/>
                        <w:placeholder>
                          <w:docPart w:val="5E5E23109B874EEB83C1C86B79288E3B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1B6055" w:rsidRDefault="001B6055" w:rsidP="00834D1A">
                          <w:pPr>
                            <w:spacing w:after="120" w:line="240" w:lineRule="auto"/>
                          </w:pPr>
                          <w:r w:rsidRPr="001B6055">
                            <w:rPr>
                              <w:rStyle w:val="Zstupntext"/>
                              <w:color w:val="000000" w:themeColor="text1"/>
                            </w:rPr>
                            <w:t>[Zadejte číslo jednací</w:t>
                          </w:r>
                          <w:r w:rsidR="007D0FBB">
                            <w:rPr>
                              <w:rStyle w:val="Zstupntext"/>
                              <w:color w:val="000000" w:themeColor="text1"/>
                            </w:rPr>
                            <w:t>]</w:t>
                          </w:r>
                        </w:p>
                      </w:sdtContent>
                    </w:sdt>
                    <w:sdt>
                      <w:sdtPr>
                        <w:id w:val="-1508902747"/>
                        <w:placeholder>
                          <w:docPart w:val="DFB5350DBB0D4598ADB1C8F3A6F2398D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7D0FBB" w:rsidRDefault="007D0FBB" w:rsidP="007D0FBB">
                          <w:pPr>
                            <w:spacing w:after="120" w:line="240" w:lineRule="auto"/>
                          </w:pPr>
                          <w:r w:rsidRPr="001B6055">
                            <w:rPr>
                              <w:rStyle w:val="Zstupntext"/>
                              <w:color w:val="000000" w:themeColor="text1"/>
                            </w:rPr>
                            <w:t>[Zadejte</w:t>
                          </w:r>
                          <w:r>
                            <w:rPr>
                              <w:rStyle w:val="Zstupntext"/>
                              <w:color w:val="000000" w:themeColor="text1"/>
                            </w:rPr>
                            <w:t xml:space="preserve"> datum]</w:t>
                          </w:r>
                        </w:p>
                      </w:sdtContent>
                    </w:sdt>
                    <w:sdt>
                      <w:sdtPr>
                        <w:id w:val="-1153138472"/>
                        <w:placeholder>
                          <w:docPart w:val="3113D1330E9F44F996423BCC42995002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7D0FBB" w:rsidRDefault="007D0FBB" w:rsidP="00834D1A">
                          <w:pPr>
                            <w:spacing w:after="120"/>
                          </w:pPr>
                          <w:r w:rsidRPr="00734B9B">
                            <w:rPr>
                              <w:rStyle w:val="Zstupntext"/>
                              <w:color w:val="000000" w:themeColor="text1"/>
                            </w:rPr>
                            <w:t>[Zadejte jméno]</w:t>
                          </w:r>
                        </w:p>
                      </w:sdtContent>
                    </w:sdt>
                    <w:sdt>
                      <w:sdtPr>
                        <w:id w:val="94758236"/>
                        <w:placeholder>
                          <w:docPart w:val="E019D85E5047465890B8AEB5EE0B4A55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531B03" w:rsidRDefault="00531B03" w:rsidP="00834D1A">
                          <w:pPr>
                            <w:spacing w:after="120"/>
                          </w:pPr>
                          <w:r w:rsidRPr="00734B9B">
                            <w:rPr>
                              <w:rStyle w:val="Zstupntext"/>
                              <w:color w:val="000000" w:themeColor="text1"/>
                            </w:rPr>
                            <w:t>[Zadejte adresu</w:t>
                          </w:r>
                          <w:r w:rsidRPr="00734B9B">
                            <w:rPr>
                              <w:rStyle w:val="Zstupntext"/>
                              <w:color w:val="000000" w:themeColor="text1"/>
                              <w:lang w:val="en-US"/>
                            </w:rPr>
                            <w:t>]</w:t>
                          </w:r>
                        </w:p>
                      </w:sdtContent>
                    </w:sdt>
                    <w:sdt>
                      <w:sdtPr>
                        <w:id w:val="-1353488133"/>
                        <w:placeholder>
                          <w:docPart w:val="0DEA63BCF31F4DF49ED4CB73BC853E58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531B03" w:rsidRDefault="00531B03" w:rsidP="00834D1A">
                          <w:pPr>
                            <w:spacing w:after="120"/>
                          </w:pPr>
                          <w:r w:rsidRPr="001B6055">
                            <w:rPr>
                              <w:rStyle w:val="Zstupntext"/>
                              <w:color w:val="000000" w:themeColor="text1"/>
                            </w:rPr>
                            <w:t>[Zadejte</w:t>
                          </w:r>
                          <w:r>
                            <w:rPr>
                              <w:rStyle w:val="Zstupntext"/>
                              <w:color w:val="000000" w:themeColor="text1"/>
                            </w:rPr>
                            <w:t xml:space="preserve"> čísla]</w:t>
                          </w:r>
                        </w:p>
                      </w:sdtContent>
                    </w:sdt>
                    <w:sdt>
                      <w:sdtPr>
                        <w:id w:val="-464501254"/>
                        <w:placeholder>
                          <w:docPart w:val="C968E3528C7143F79A40F87EBD5C3403"/>
                        </w:placeholder>
                        <w:showingPlcHdr/>
                        <w:text w:multiLine="1"/>
                      </w:sdtPr>
                      <w:sdtEndPr/>
                      <w:sdtContent>
                        <w:p w:rsidR="00531B03" w:rsidRDefault="00531B03" w:rsidP="00531B03">
                          <w:pPr>
                            <w:spacing w:after="120"/>
                          </w:pPr>
                          <w:r w:rsidRPr="001B6055">
                            <w:rPr>
                              <w:rStyle w:val="Zstupntext"/>
                              <w:color w:val="000000" w:themeColor="text1"/>
                            </w:rPr>
                            <w:t>[Zadejte</w:t>
                          </w:r>
                          <w:r>
                            <w:rPr>
                              <w:rStyle w:val="Zstupntext"/>
                              <w:color w:val="000000" w:themeColor="text1"/>
                            </w:rPr>
                            <w:t xml:space="preserve"> E-mail adresu]</w:t>
                          </w:r>
                        </w:p>
                      </w:sdtContent>
                    </w:sdt>
                    <w:p w:rsidR="001B6055" w:rsidRPr="001B6055" w:rsidRDefault="001B6055"/>
                  </w:txbxContent>
                </v:textbox>
              </v:shape>
            </w:pict>
          </mc:Fallback>
        </mc:AlternateContent>
      </w:r>
      <w:r w:rsidR="00D64E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32A009" wp14:editId="4132494B">
                <wp:simplePos x="0" y="0"/>
                <wp:positionH relativeFrom="column">
                  <wp:posOffset>800100</wp:posOffset>
                </wp:positionH>
                <wp:positionV relativeFrom="paragraph">
                  <wp:posOffset>248920</wp:posOffset>
                </wp:positionV>
                <wp:extent cx="914400" cy="16764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6549" w:rsidRPr="006C794E" w:rsidRDefault="00CE6549" w:rsidP="00B74097">
                            <w:pPr>
                              <w:spacing w:after="120"/>
                              <w:rPr>
                                <w:rFonts w:ascii="Arial Narrow" w:hAnsi="Arial Narrow"/>
                                <w:b/>
                                <w:color w:val="00245D"/>
                                <w:sz w:val="24"/>
                                <w:szCs w:val="24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číslo jednací:</w:t>
                            </w:r>
                            <w:r w:rsidR="00803C62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CE6549" w:rsidRPr="006C794E" w:rsidRDefault="00CE6549" w:rsidP="00B74097">
                            <w:pPr>
                              <w:spacing w:after="120"/>
                              <w:rPr>
                                <w:rFonts w:ascii="Arial Narrow" w:hAnsi="Arial Narrow"/>
                                <w:color w:val="00245D"/>
                                <w:sz w:val="20"/>
                                <w:szCs w:val="20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datum:</w:t>
                            </w:r>
                            <w:r w:rsidR="00803C62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1C609B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03C62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DC67D9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3C62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CE6549" w:rsidRPr="006C794E" w:rsidRDefault="00CE6549" w:rsidP="00B74097">
                            <w:pPr>
                              <w:spacing w:after="120"/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vyřizuje:</w:t>
                            </w:r>
                            <w:r w:rsidR="00DC67D9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CE6549" w:rsidRPr="006C794E" w:rsidRDefault="00CE6549" w:rsidP="001C7B89">
                            <w:pPr>
                              <w:spacing w:after="120"/>
                              <w:rPr>
                                <w:rFonts w:cs="Times New Roman"/>
                                <w:color w:val="00245D"/>
                                <w:sz w:val="24"/>
                                <w:szCs w:val="24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adresa:</w:t>
                            </w:r>
                            <w:r w:rsidR="00CB1DB9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DC67D9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CB1DB9"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</w:p>
                          <w:p w:rsidR="00CE6549" w:rsidRPr="006C794E" w:rsidRDefault="00CE6549" w:rsidP="001C7B89">
                            <w:pPr>
                              <w:spacing w:after="120"/>
                              <w:rPr>
                                <w:rFonts w:cs="Times New Roman"/>
                                <w:i/>
                                <w:color w:val="00245D"/>
                                <w:sz w:val="24"/>
                                <w:szCs w:val="24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telefon/fax</w:t>
                            </w:r>
                            <w:r w:rsidRPr="006C794E">
                              <w:rPr>
                                <w:rFonts w:cs="Times New Roman"/>
                                <w:i/>
                                <w:color w:val="00245D"/>
                                <w:sz w:val="24"/>
                                <w:szCs w:val="24"/>
                              </w:rPr>
                              <w:t>:</w:t>
                            </w:r>
                            <w:r w:rsidR="00AE5E6B" w:rsidRPr="006C794E">
                              <w:rPr>
                                <w:rFonts w:cs="Times New Roman"/>
                                <w:i/>
                                <w:color w:val="00245D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DC67D9" w:rsidRPr="006C794E">
                              <w:rPr>
                                <w:rFonts w:cs="Times New Roman"/>
                                <w:i/>
                                <w:color w:val="00245D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AE5E6B" w:rsidRPr="006C794E">
                              <w:rPr>
                                <w:rFonts w:cs="Times New Roman"/>
                                <w:i/>
                                <w:color w:val="00245D"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:rsidR="00D64E88" w:rsidRPr="006C794E" w:rsidRDefault="00CE6549" w:rsidP="00B74097">
                            <w:pPr>
                              <w:spacing w:after="120"/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e-mail:</w:t>
                            </w:r>
                          </w:p>
                          <w:p w:rsidR="00D64E88" w:rsidRPr="006C794E" w:rsidRDefault="00D64E88" w:rsidP="00B74097">
                            <w:pPr>
                              <w:spacing w:after="120"/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63pt;margin-top:19.6pt;width:1in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" fillcolor="white [3201]" stroked="f" strokeweight=".5pt">
                <v:textbox>
                  <w:txbxContent>
                    <w:p w:rsidR="00CE6549" w:rsidRPr="006C794E" w:rsidRDefault="00CE6549" w:rsidP="00B74097">
                      <w:pPr>
                        <w:spacing w:after="120"/>
                        <w:rPr>
                          <w:rFonts w:ascii="Arial Narrow" w:hAnsi="Arial Narrow"/>
                          <w:b/>
                          <w:color w:val="00245D"/>
                          <w:sz w:val="24"/>
                          <w:szCs w:val="24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číslo jednací:</w:t>
                      </w:r>
                      <w:r w:rsidR="00803C62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CE6549" w:rsidRPr="006C794E" w:rsidRDefault="00CE6549" w:rsidP="00B74097">
                      <w:pPr>
                        <w:spacing w:after="120"/>
                        <w:rPr>
                          <w:rFonts w:ascii="Arial Narrow" w:hAnsi="Arial Narrow"/>
                          <w:color w:val="00245D"/>
                          <w:sz w:val="20"/>
                          <w:szCs w:val="20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datum:</w:t>
                      </w:r>
                      <w:r w:rsidR="00803C62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</w:t>
                      </w:r>
                      <w:r w:rsidR="001C609B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</w:t>
                      </w:r>
                      <w:r w:rsidR="00803C62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</w:t>
                      </w:r>
                      <w:r w:rsidR="00DC67D9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</w:t>
                      </w:r>
                      <w:r w:rsidR="00803C62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CE6549" w:rsidRPr="006C794E" w:rsidRDefault="00CE6549" w:rsidP="00B74097">
                      <w:pPr>
                        <w:spacing w:after="120"/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vyřizuje:</w:t>
                      </w:r>
                      <w:r w:rsidR="00DC67D9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CE6549" w:rsidRPr="006C794E" w:rsidRDefault="00CE6549" w:rsidP="001C7B89">
                      <w:pPr>
                        <w:spacing w:after="120"/>
                        <w:rPr>
                          <w:rFonts w:cs="Times New Roman"/>
                          <w:color w:val="00245D"/>
                          <w:sz w:val="24"/>
                          <w:szCs w:val="24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adresa:</w:t>
                      </w:r>
                      <w:r w:rsidR="00CB1DB9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</w:t>
                      </w:r>
                      <w:r w:rsidR="00DC67D9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         </w:t>
                      </w:r>
                      <w:r w:rsidR="00CB1DB9"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 xml:space="preserve">                </w:t>
                      </w:r>
                    </w:p>
                    <w:p w:rsidR="00CE6549" w:rsidRPr="006C794E" w:rsidRDefault="00CE6549" w:rsidP="001C7B89">
                      <w:pPr>
                        <w:spacing w:after="120"/>
                        <w:rPr>
                          <w:rFonts w:cs="Times New Roman"/>
                          <w:i/>
                          <w:color w:val="00245D"/>
                          <w:sz w:val="24"/>
                          <w:szCs w:val="24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telefon/fax</w:t>
                      </w:r>
                      <w:r w:rsidRPr="006C794E">
                        <w:rPr>
                          <w:rFonts w:cs="Times New Roman"/>
                          <w:i/>
                          <w:color w:val="00245D"/>
                          <w:sz w:val="24"/>
                          <w:szCs w:val="24"/>
                        </w:rPr>
                        <w:t>:</w:t>
                      </w:r>
                      <w:r w:rsidR="00AE5E6B" w:rsidRPr="006C794E">
                        <w:rPr>
                          <w:rFonts w:cs="Times New Roman"/>
                          <w:i/>
                          <w:color w:val="00245D"/>
                          <w:sz w:val="24"/>
                          <w:szCs w:val="24"/>
                        </w:rPr>
                        <w:t xml:space="preserve">      </w:t>
                      </w:r>
                      <w:r w:rsidR="00DC67D9" w:rsidRPr="006C794E">
                        <w:rPr>
                          <w:rFonts w:cs="Times New Roman"/>
                          <w:i/>
                          <w:color w:val="00245D"/>
                          <w:sz w:val="24"/>
                          <w:szCs w:val="24"/>
                        </w:rPr>
                        <w:t xml:space="preserve">  </w:t>
                      </w:r>
                      <w:r w:rsidR="00AE5E6B" w:rsidRPr="006C794E">
                        <w:rPr>
                          <w:rFonts w:cs="Times New Roman"/>
                          <w:i/>
                          <w:color w:val="00245D"/>
                          <w:sz w:val="24"/>
                          <w:szCs w:val="24"/>
                        </w:rPr>
                        <w:t xml:space="preserve">    </w:t>
                      </w:r>
                    </w:p>
                    <w:p w:rsidR="00D64E88" w:rsidRPr="006C794E" w:rsidRDefault="00CE6549" w:rsidP="00B74097">
                      <w:pPr>
                        <w:spacing w:after="120"/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e-mail:</w:t>
                      </w:r>
                    </w:p>
                    <w:p w:rsidR="00D64E88" w:rsidRPr="006C794E" w:rsidRDefault="00D64E88" w:rsidP="00B74097">
                      <w:pPr>
                        <w:spacing w:after="120"/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16E0A" w:rsidRPr="00C20212" w:rsidRDefault="00B16E0A">
      <w:pPr>
        <w:rPr>
          <w:color w:val="000000" w:themeColor="text1"/>
        </w:rPr>
      </w:pPr>
    </w:p>
    <w:p w:rsidR="00B16E0A" w:rsidRDefault="00B16E0A"/>
    <w:p w:rsidR="00B16E0A" w:rsidRDefault="00B16E0A"/>
    <w:p w:rsidR="00B16E0A" w:rsidRDefault="00B16E0A"/>
    <w:p w:rsidR="00B16E0A" w:rsidRDefault="00B16E0A"/>
    <w:p w:rsidR="00CB1DB9" w:rsidRDefault="00C2021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92710</wp:posOffset>
                </wp:positionV>
                <wp:extent cx="5162550" cy="339725"/>
                <wp:effectExtent l="0" t="0" r="0" b="31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0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id w:val="1998912585"/>
                              <w:showingPlcHdr/>
                              <w:text/>
                            </w:sdtPr>
                            <w:sdtEndPr/>
                            <w:sdtContent>
                              <w:p w:rsidR="00C20212" w:rsidRDefault="00AE5BF7">
                                <w:r>
                                  <w:t>[</w:t>
                                </w:r>
                                <w:r>
                                  <w:rPr>
                                    <w:rStyle w:val="Zstupntext"/>
                                    <w:color w:val="000000" w:themeColor="text1"/>
                                  </w:rPr>
                                  <w:t>Klikněte sem a zadejte text]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98.25pt;margin-top:7.3pt;width:406.5pt;height:2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" fillcolor="white [3201]" stroked="f" strokeweight=".5pt">
                <v:textbox>
                  <w:txbxContent>
                    <w:sdt>
                      <w:sdtPr>
                        <w:id w:val="1998912585"/>
                        <w:placeholder>
                          <w:docPart w:val="3066BC57CB9F46AB86A546DDBD5D806F"/>
                        </w:placeholder>
                        <w:showingPlcHdr/>
                        <w:text/>
                      </w:sdtPr>
                      <w:sdtContent>
                        <w:p w:rsidR="00C20212" w:rsidRDefault="00AE5BF7">
                          <w:r>
                            <w:t>[</w:t>
                          </w:r>
                          <w:r>
                            <w:rPr>
                              <w:rStyle w:val="Zstupntext"/>
                              <w:color w:val="000000" w:themeColor="text1"/>
                            </w:rPr>
                            <w:t>Klikněte sem a zadejte text]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F50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800101</wp:posOffset>
                </wp:positionH>
                <wp:positionV relativeFrom="paragraph">
                  <wp:posOffset>64135</wp:posOffset>
                </wp:positionV>
                <wp:extent cx="438150" cy="3683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060" w:rsidRPr="006C794E" w:rsidRDefault="002F5060" w:rsidP="002F5060">
                            <w:pPr>
                              <w:spacing w:after="120"/>
                              <w:rPr>
                                <w:rFonts w:cs="Times New Roman"/>
                                <w:b/>
                                <w:color w:val="531C0B"/>
                                <w:sz w:val="24"/>
                                <w:szCs w:val="24"/>
                              </w:rPr>
                            </w:pPr>
                            <w:r w:rsidRPr="006C794E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Věc</w:t>
                            </w:r>
                            <w:r w:rsidR="00C20212">
                              <w:rPr>
                                <w:rFonts w:ascii="Arial Narrow" w:hAnsi="Arial Narrow"/>
                                <w:i/>
                                <w:color w:val="00245D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C0504D" w:themeColor="accent2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6C794E">
                              <w:rPr>
                                <w:rFonts w:ascii="Arial Narrow" w:hAnsi="Arial Narrow"/>
                                <w:i/>
                                <w:color w:val="C0504D" w:themeColor="accent2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6C794E">
                              <w:rPr>
                                <w:rFonts w:ascii="Arial Narrow" w:hAnsi="Arial Narrow"/>
                                <w:i/>
                                <w:color w:val="531C0B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2F5060" w:rsidRDefault="002F50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9" type="#_x0000_t202" style="position:absolute;margin-left:63pt;margin-top:5.05pt;width:34.5pt;height:2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" fillcolor="white [3201]" stroked="f" strokeweight=".5pt">
                <v:textbox>
                  <w:txbxContent>
                    <w:p w:rsidR="002F5060" w:rsidRPr="006C794E" w:rsidRDefault="002F5060" w:rsidP="002F5060">
                      <w:pPr>
                        <w:spacing w:after="120"/>
                        <w:rPr>
                          <w:rFonts w:cs="Times New Roman"/>
                          <w:b/>
                          <w:color w:val="531C0B"/>
                          <w:sz w:val="24"/>
                          <w:szCs w:val="24"/>
                        </w:rPr>
                      </w:pPr>
                      <w:r w:rsidRPr="006C794E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Věc</w:t>
                      </w:r>
                      <w:r w:rsidR="00C20212">
                        <w:rPr>
                          <w:rFonts w:ascii="Arial Narrow" w:hAnsi="Arial Narrow"/>
                          <w:i/>
                          <w:color w:val="00245D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rial Narrow" w:hAnsi="Arial Narrow"/>
                          <w:i/>
                          <w:color w:val="C0504D" w:themeColor="accent2"/>
                          <w:sz w:val="20"/>
                          <w:szCs w:val="20"/>
                        </w:rPr>
                        <w:t xml:space="preserve">  </w:t>
                      </w:r>
                      <w:r w:rsidRPr="006C794E">
                        <w:rPr>
                          <w:rFonts w:ascii="Arial Narrow" w:hAnsi="Arial Narrow"/>
                          <w:i/>
                          <w:color w:val="C0504D" w:themeColor="accent2"/>
                          <w:sz w:val="20"/>
                          <w:szCs w:val="20"/>
                        </w:rPr>
                        <w:t xml:space="preserve">      </w:t>
                      </w:r>
                      <w:r w:rsidRPr="006C794E">
                        <w:rPr>
                          <w:rFonts w:ascii="Arial Narrow" w:hAnsi="Arial Narrow"/>
                          <w:i/>
                          <w:color w:val="531C0B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2F5060" w:rsidRDefault="002F5060"/>
                  </w:txbxContent>
                </v:textbox>
              </v:shape>
            </w:pict>
          </mc:Fallback>
        </mc:AlternateContent>
      </w:r>
      <w:r w:rsidR="00CB1DB9">
        <w:t xml:space="preserve">                         </w:t>
      </w:r>
    </w:p>
    <w:p w:rsidR="00CB1DB9" w:rsidRPr="00720844" w:rsidRDefault="00D64E88" w:rsidP="000E3995">
      <w:pPr>
        <w:jc w:val="both"/>
        <w:rPr>
          <w:rFonts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BA29B9" wp14:editId="6DDF7246">
                <wp:simplePos x="0" y="0"/>
                <wp:positionH relativeFrom="column">
                  <wp:posOffset>800100</wp:posOffset>
                </wp:positionH>
                <wp:positionV relativeFrom="paragraph">
                  <wp:posOffset>250825</wp:posOffset>
                </wp:positionV>
                <wp:extent cx="5829300" cy="4775200"/>
                <wp:effectExtent l="0" t="0" r="0" b="63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77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alias w:val="Text dopisu"/>
                              <w:tag w:val="Text dopisu"/>
                              <w:id w:val="212564776"/>
                              <w:temporary/>
                              <w:showingPlcHdr/>
                            </w:sdtPr>
                            <w:sdtEndPr/>
                            <w:sdtContent>
                              <w:bookmarkStart w:id="0" w:name="_GoBack" w:displacedByCustomXml="prev"/>
                              <w:p w:rsidR="00B74097" w:rsidRPr="00DD7A6A" w:rsidRDefault="00B74097" w:rsidP="00B74097">
                                <w:r w:rsidRPr="00DD7A6A">
                                  <w:t xml:space="preserve">Sem </w:t>
                                </w:r>
                                <w:r w:rsidR="005C781F" w:rsidRPr="00DD7A6A">
                                  <w:t>p</w:t>
                                </w:r>
                                <w:r w:rsidRPr="00DD7A6A">
                                  <w:t>ište text dopisu</w:t>
                                </w:r>
                              </w:p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B74097" w:rsidRPr="00DD7A6A" w:rsidRDefault="00B74097" w:rsidP="00B74097"/>
                              <w:p w:rsidR="001C7B89" w:rsidRPr="00DD7A6A" w:rsidRDefault="001C7B89" w:rsidP="00B74097"/>
                              <w:p w:rsidR="001C7B89" w:rsidRDefault="001C7B89" w:rsidP="00B74097"/>
                              <w:p w:rsidR="00163E8F" w:rsidRDefault="00163E8F" w:rsidP="00B74097"/>
                              <w:p w:rsidR="00884E9B" w:rsidRPr="00DD7A6A" w:rsidRDefault="00884E9B" w:rsidP="00B74097"/>
                              <w:p w:rsidR="002E1021" w:rsidRDefault="00631156" w:rsidP="002E1021"/>
                              <w:bookmarkEnd w:id="0" w:displacedByCustomXml="next"/>
                            </w:sdtContent>
                          </w:sdt>
                          <w:p w:rsidR="002E1021" w:rsidRDefault="002E1021" w:rsidP="008E7979">
                            <w:pPr>
                              <w:pStyle w:val="Zatektextudopisu"/>
                            </w:pPr>
                          </w:p>
                          <w:p w:rsidR="009C08AE" w:rsidRDefault="009C08AE" w:rsidP="008E7979">
                            <w:pPr>
                              <w:pStyle w:val="Zatektextudopisu"/>
                            </w:pPr>
                          </w:p>
                          <w:p w:rsidR="009C08AE" w:rsidRDefault="009C08AE" w:rsidP="008E7979">
                            <w:pPr>
                              <w:pStyle w:val="Zatektextudopisu"/>
                            </w:pPr>
                          </w:p>
                          <w:p w:rsidR="009C08AE" w:rsidRDefault="009C08AE" w:rsidP="008E7979">
                            <w:pPr>
                              <w:pStyle w:val="Zatektextudopisu"/>
                            </w:pPr>
                          </w:p>
                          <w:p w:rsidR="002E1021" w:rsidRDefault="002E1021" w:rsidP="008E7979">
                            <w:pPr>
                              <w:pStyle w:val="Zatektextudopisu"/>
                            </w:pPr>
                          </w:p>
                          <w:p w:rsidR="002E1021" w:rsidRDefault="002E1021" w:rsidP="008E7979">
                            <w:pPr>
                              <w:pStyle w:val="Zatektextudopisu"/>
                            </w:pPr>
                          </w:p>
                          <w:p w:rsidR="002E1021" w:rsidRPr="008E7979" w:rsidRDefault="002E1021" w:rsidP="008E7979">
                            <w:pPr>
                              <w:pStyle w:val="Zatektextudopisu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left:0;text-align:left;margin-left:63pt;margin-top:19.75pt;width:459pt;height:37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" fillcolor="white [3201]" stroked="f" strokeweight=".5pt">
                <v:textbox>
                  <w:txbxContent>
                    <w:sdt>
                      <w:sdtPr>
                        <w:alias w:val="Text dopisu"/>
                        <w:tag w:val="Text dopisu"/>
                        <w:id w:val="212564776"/>
                        <w:placeholder>
                          <w:docPart w:val="DDB96262CDD64FF5B0212DA31E5AA796"/>
                        </w:placeholder>
                        <w:temporary/>
                        <w:showingPlcHdr/>
                      </w:sdtPr>
                      <w:sdtEndPr/>
                      <w:sdtContent>
                        <w:p w:rsidR="00B74097" w:rsidRPr="00DD7A6A" w:rsidRDefault="00B74097" w:rsidP="00B74097">
                          <w:r w:rsidRPr="00DD7A6A">
                            <w:t xml:space="preserve">Sem </w:t>
                          </w:r>
                          <w:r w:rsidR="005C781F" w:rsidRPr="00DD7A6A">
                            <w:t>p</w:t>
                          </w:r>
                          <w:r w:rsidRPr="00DD7A6A">
                            <w:t>ište text dopisu</w:t>
                          </w:r>
                        </w:p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B74097" w:rsidRPr="00DD7A6A" w:rsidRDefault="00B74097" w:rsidP="00B74097"/>
                        <w:p w:rsidR="001C7B89" w:rsidRPr="00DD7A6A" w:rsidRDefault="001C7B89" w:rsidP="00B74097"/>
                        <w:p w:rsidR="001C7B89" w:rsidRDefault="001C7B89" w:rsidP="00B74097"/>
                        <w:p w:rsidR="00163E8F" w:rsidRDefault="00163E8F" w:rsidP="00B74097"/>
                        <w:p w:rsidR="00884E9B" w:rsidRPr="00DD7A6A" w:rsidRDefault="00884E9B" w:rsidP="00B74097"/>
                        <w:p w:rsidR="002E1021" w:rsidRDefault="002F5060" w:rsidP="002E1021"/>
                      </w:sdtContent>
                    </w:sdt>
                    <w:p w:rsidR="002E1021" w:rsidRDefault="002E1021" w:rsidP="008E7979">
                      <w:pPr>
                        <w:pStyle w:val="Zatektextudopisu"/>
                      </w:pPr>
                    </w:p>
                    <w:p w:rsidR="009C08AE" w:rsidRDefault="009C08AE" w:rsidP="008E7979">
                      <w:pPr>
                        <w:pStyle w:val="Zatektextudopisu"/>
                      </w:pPr>
                    </w:p>
                    <w:p w:rsidR="009C08AE" w:rsidRDefault="009C08AE" w:rsidP="008E7979">
                      <w:pPr>
                        <w:pStyle w:val="Zatektextudopisu"/>
                      </w:pPr>
                    </w:p>
                    <w:p w:rsidR="009C08AE" w:rsidRDefault="009C08AE" w:rsidP="008E7979">
                      <w:pPr>
                        <w:pStyle w:val="Zatektextudopisu"/>
                      </w:pPr>
                    </w:p>
                    <w:p w:rsidR="002E1021" w:rsidRDefault="002E1021" w:rsidP="008E7979">
                      <w:pPr>
                        <w:pStyle w:val="Zatektextudopisu"/>
                      </w:pPr>
                    </w:p>
                    <w:p w:rsidR="002E1021" w:rsidRDefault="002E1021" w:rsidP="008E7979">
                      <w:pPr>
                        <w:pStyle w:val="Zatektextudopisu"/>
                      </w:pPr>
                    </w:p>
                    <w:p w:rsidR="002E1021" w:rsidRPr="008E7979" w:rsidRDefault="002E1021" w:rsidP="008E7979">
                      <w:pPr>
                        <w:pStyle w:val="Zatektextudopisu"/>
                      </w:pPr>
                    </w:p>
                  </w:txbxContent>
                </v:textbox>
              </v:shape>
            </w:pict>
          </mc:Fallback>
        </mc:AlternateContent>
      </w:r>
      <w:r w:rsidR="000E3995">
        <w:t xml:space="preserve">                     </w:t>
      </w:r>
      <w:r w:rsidR="00CB1DB9">
        <w:t xml:space="preserve">                         </w:t>
      </w:r>
    </w:p>
    <w:p w:rsidR="00CB1DB9" w:rsidRDefault="00CB1DB9">
      <w:r>
        <w:t xml:space="preserve">       </w:t>
      </w:r>
    </w:p>
    <w:p w:rsidR="00B16E0A" w:rsidRDefault="00CB1DB9">
      <w:r>
        <w:t xml:space="preserve">                         </w:t>
      </w:r>
      <w:r w:rsidR="00A57A25">
        <w:fldChar w:fldCharType="begin"/>
      </w:r>
      <w:r w:rsidR="00A57A25">
        <w:instrText xml:space="preserve"> AUTOTEXT  " Jednoduché textové pole"  \* MERGEFORMAT </w:instrText>
      </w:r>
      <w:r w:rsidR="00A57A25">
        <w:fldChar w:fldCharType="end"/>
      </w:r>
    </w:p>
    <w:p w:rsidR="00B16E0A" w:rsidRDefault="00B16E0A"/>
    <w:p w:rsidR="00B16E0A" w:rsidRDefault="00B16E0A"/>
    <w:p w:rsidR="00B16E0A" w:rsidRDefault="00B16E0A"/>
    <w:p w:rsidR="00B16E0A" w:rsidRDefault="00B16E0A"/>
    <w:p w:rsidR="00B16E0A" w:rsidRDefault="00B16E0A"/>
    <w:p w:rsidR="00B16E0A" w:rsidRDefault="00B16E0A"/>
    <w:p w:rsidR="00B16E0A" w:rsidRDefault="00B16E0A"/>
    <w:p w:rsidR="00B16E0A" w:rsidRDefault="00B16E0A"/>
    <w:p w:rsidR="00B16E0A" w:rsidRDefault="00B16E0A"/>
    <w:p w:rsidR="00B16E0A" w:rsidRDefault="00CC2AB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44721" wp14:editId="0529C7E9">
                <wp:simplePos x="0" y="0"/>
                <wp:positionH relativeFrom="column">
                  <wp:posOffset>1181100</wp:posOffset>
                </wp:positionH>
                <wp:positionV relativeFrom="paragraph">
                  <wp:posOffset>1384935</wp:posOffset>
                </wp:positionV>
                <wp:extent cx="3543300" cy="8001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800100"/>
                        </a:xfrm>
                        <a:prstGeom prst="rect">
                          <a:avLst/>
                        </a:prstGeom>
                        <a:solidFill>
                          <a:srgbClr val="C412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D5E" w:rsidRPr="00746D5E" w:rsidRDefault="00746D5E" w:rsidP="00746D5E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Londýnská 15, 120 00 Praha 2</w:t>
                            </w:r>
                          </w:p>
                          <w:p w:rsidR="00746D5E" w:rsidRPr="00746D5E" w:rsidRDefault="00746D5E" w:rsidP="00746D5E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Bankovní spojení: Komerční banka Praha 1</w:t>
                            </w:r>
                          </w:p>
                          <w:p w:rsidR="00746D5E" w:rsidRPr="00746D5E" w:rsidRDefault="00746D5E" w:rsidP="00746D5E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č.ú</w:t>
                            </w:r>
                            <w:proofErr w:type="spellEnd"/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.:</w:t>
                            </w:r>
                            <w:proofErr w:type="gramEnd"/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270330</w:t>
                            </w:r>
                          </w:p>
                          <w:p w:rsidR="00746D5E" w:rsidRPr="00746D5E" w:rsidRDefault="00746D5E" w:rsidP="00746D5E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IČO 00537161</w:t>
                            </w:r>
                          </w:p>
                          <w:p w:rsidR="00746D5E" w:rsidRPr="00746D5E" w:rsidRDefault="00746D5E" w:rsidP="00746D5E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46D5E">
                              <w:rPr>
                                <w:rFonts w:ascii="Arial Narrow" w:hAnsi="Arial Narrow"/>
                                <w:i/>
                                <w:color w:val="FFFFFF" w:themeColor="background1"/>
                                <w:sz w:val="20"/>
                                <w:szCs w:val="20"/>
                              </w:rPr>
                              <w:t>www.cnna.cz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31" type="#_x0000_t202" style="position:absolute;margin-left:93pt;margin-top:109.05pt;width:279pt;height:6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" fillcolor="#c41200" stroked="f" strokeweight=".5pt">
                <v:textbox>
                  <w:txbxContent>
                    <w:p w:rsidR="00746D5E" w:rsidRPr="00746D5E" w:rsidRDefault="00746D5E" w:rsidP="00746D5E">
                      <w:pPr>
                        <w:spacing w:after="0" w:line="240" w:lineRule="auto"/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</w:pPr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Londýnská 15, 120 00 Praha 2</w:t>
                      </w:r>
                    </w:p>
                    <w:p w:rsidR="00746D5E" w:rsidRPr="00746D5E" w:rsidRDefault="00746D5E" w:rsidP="00746D5E">
                      <w:pPr>
                        <w:spacing w:after="0" w:line="240" w:lineRule="auto"/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</w:pPr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Bankovní spojení: Komerční banka Praha 1</w:t>
                      </w:r>
                    </w:p>
                    <w:p w:rsidR="00746D5E" w:rsidRPr="00746D5E" w:rsidRDefault="00746D5E" w:rsidP="00746D5E">
                      <w:pPr>
                        <w:spacing w:after="0" w:line="240" w:lineRule="auto"/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č.ú</w:t>
                      </w:r>
                      <w:proofErr w:type="spellEnd"/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.:</w:t>
                      </w:r>
                      <w:proofErr w:type="gramEnd"/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 xml:space="preserve"> 270330</w:t>
                      </w:r>
                    </w:p>
                    <w:p w:rsidR="00746D5E" w:rsidRPr="00746D5E" w:rsidRDefault="00746D5E" w:rsidP="00746D5E">
                      <w:pPr>
                        <w:spacing w:after="0" w:line="240" w:lineRule="auto"/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</w:pPr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IČO 00537161</w:t>
                      </w:r>
                    </w:p>
                    <w:p w:rsidR="00746D5E" w:rsidRPr="00746D5E" w:rsidRDefault="00746D5E" w:rsidP="00746D5E">
                      <w:pPr>
                        <w:spacing w:after="0" w:line="240" w:lineRule="auto"/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</w:pPr>
                      <w:r w:rsidRPr="00746D5E">
                        <w:rPr>
                          <w:rFonts w:ascii="Arial Narrow" w:hAnsi="Arial Narrow"/>
                          <w:i/>
                          <w:color w:val="FFFFFF" w:themeColor="background1"/>
                          <w:sz w:val="20"/>
                          <w:szCs w:val="20"/>
                        </w:rPr>
                        <w:t>www.cnna.cz</w:t>
                      </w:r>
                    </w:p>
                  </w:txbxContent>
                </v:textbox>
              </v:shape>
            </w:pict>
          </mc:Fallback>
        </mc:AlternateContent>
      </w:r>
      <w:r w:rsidR="0005623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7B09BE4" wp14:editId="4D598305">
            <wp:simplePos x="0" y="0"/>
            <wp:positionH relativeFrom="column">
              <wp:posOffset>914400</wp:posOffset>
            </wp:positionH>
            <wp:positionV relativeFrom="paragraph">
              <wp:posOffset>1357630</wp:posOffset>
            </wp:positionV>
            <wp:extent cx="6210300" cy="1040765"/>
            <wp:effectExtent l="0" t="0" r="0" b="698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6E0A" w:rsidSect="00C92E3E">
      <w:pgSz w:w="11906" w:h="16838"/>
      <w:pgMar w:top="1418" w:right="1418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FB3"/>
    <w:rsid w:val="0005623D"/>
    <w:rsid w:val="0005736A"/>
    <w:rsid w:val="00076A9A"/>
    <w:rsid w:val="000B4D5C"/>
    <w:rsid w:val="000E3995"/>
    <w:rsid w:val="000F2EF9"/>
    <w:rsid w:val="00143FAE"/>
    <w:rsid w:val="00163E8F"/>
    <w:rsid w:val="00195F9D"/>
    <w:rsid w:val="001B6055"/>
    <w:rsid w:val="001C609B"/>
    <w:rsid w:val="001C7B89"/>
    <w:rsid w:val="001F50F8"/>
    <w:rsid w:val="001F7828"/>
    <w:rsid w:val="00206304"/>
    <w:rsid w:val="002614F0"/>
    <w:rsid w:val="002645D3"/>
    <w:rsid w:val="002E1021"/>
    <w:rsid w:val="002F5060"/>
    <w:rsid w:val="00300374"/>
    <w:rsid w:val="003118C4"/>
    <w:rsid w:val="00313030"/>
    <w:rsid w:val="00370ADF"/>
    <w:rsid w:val="003F5077"/>
    <w:rsid w:val="00403F22"/>
    <w:rsid w:val="004C25E1"/>
    <w:rsid w:val="004C781C"/>
    <w:rsid w:val="004D2970"/>
    <w:rsid w:val="004F74EB"/>
    <w:rsid w:val="00531B03"/>
    <w:rsid w:val="00545809"/>
    <w:rsid w:val="0054670C"/>
    <w:rsid w:val="005C781F"/>
    <w:rsid w:val="00607D42"/>
    <w:rsid w:val="00631156"/>
    <w:rsid w:val="00655B42"/>
    <w:rsid w:val="00682A99"/>
    <w:rsid w:val="006871C5"/>
    <w:rsid w:val="006C794E"/>
    <w:rsid w:val="007006D0"/>
    <w:rsid w:val="00706ADD"/>
    <w:rsid w:val="00720844"/>
    <w:rsid w:val="00733469"/>
    <w:rsid w:val="00734B9B"/>
    <w:rsid w:val="00736E0D"/>
    <w:rsid w:val="00746D5E"/>
    <w:rsid w:val="00775B2A"/>
    <w:rsid w:val="00775B45"/>
    <w:rsid w:val="00780E49"/>
    <w:rsid w:val="007D0FBB"/>
    <w:rsid w:val="007F5F34"/>
    <w:rsid w:val="00803C62"/>
    <w:rsid w:val="00824FB3"/>
    <w:rsid w:val="00834D1A"/>
    <w:rsid w:val="00884E9B"/>
    <w:rsid w:val="008E66C8"/>
    <w:rsid w:val="008E7979"/>
    <w:rsid w:val="00955DD8"/>
    <w:rsid w:val="009C08AE"/>
    <w:rsid w:val="009F0869"/>
    <w:rsid w:val="00A076D3"/>
    <w:rsid w:val="00A57A25"/>
    <w:rsid w:val="00AD2FBC"/>
    <w:rsid w:val="00AE5BF7"/>
    <w:rsid w:val="00AE5E6B"/>
    <w:rsid w:val="00B16E0A"/>
    <w:rsid w:val="00B26671"/>
    <w:rsid w:val="00B74097"/>
    <w:rsid w:val="00BA67D6"/>
    <w:rsid w:val="00C14A5C"/>
    <w:rsid w:val="00C20212"/>
    <w:rsid w:val="00C67212"/>
    <w:rsid w:val="00C913F6"/>
    <w:rsid w:val="00C92E3E"/>
    <w:rsid w:val="00CB1DB9"/>
    <w:rsid w:val="00CC2ABC"/>
    <w:rsid w:val="00CC35D7"/>
    <w:rsid w:val="00CD08A5"/>
    <w:rsid w:val="00CD10FE"/>
    <w:rsid w:val="00CE6549"/>
    <w:rsid w:val="00D343D9"/>
    <w:rsid w:val="00D613A8"/>
    <w:rsid w:val="00D64E88"/>
    <w:rsid w:val="00D724C7"/>
    <w:rsid w:val="00DB7513"/>
    <w:rsid w:val="00DC67D9"/>
    <w:rsid w:val="00DD7A6A"/>
    <w:rsid w:val="00E006A6"/>
    <w:rsid w:val="00E628B2"/>
    <w:rsid w:val="00E801E8"/>
    <w:rsid w:val="00E8292B"/>
    <w:rsid w:val="00EE6F2A"/>
    <w:rsid w:val="00F904EC"/>
    <w:rsid w:val="00FA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7A6A"/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003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FB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00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uiPriority w:val="99"/>
    <w:unhideWhenUsed/>
    <w:rsid w:val="00CB1DB9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B1DB9"/>
    <w:rPr>
      <w:sz w:val="21"/>
      <w:szCs w:val="21"/>
      <w:lang w:eastAsia="cs-CZ"/>
    </w:rPr>
  </w:style>
  <w:style w:type="character" w:styleId="Zstupntext">
    <w:name w:val="Placeholder Text"/>
    <w:basedOn w:val="Standardnpsmoodstavce"/>
    <w:uiPriority w:val="99"/>
    <w:semiHidden/>
    <w:rsid w:val="00CB1DB9"/>
    <w:rPr>
      <w:color w:val="808080"/>
    </w:rPr>
  </w:style>
  <w:style w:type="paragraph" w:customStyle="1" w:styleId="Zatektextudopisu">
    <w:name w:val="Začátek textu dopisu"/>
    <w:basedOn w:val="Normln"/>
    <w:link w:val="ZatektextudopisuChar"/>
    <w:qFormat/>
    <w:rsid w:val="008E7979"/>
    <w:rPr>
      <w:rFonts w:cs="Times New Roman"/>
      <w:sz w:val="24"/>
      <w:szCs w:val="24"/>
    </w:rPr>
  </w:style>
  <w:style w:type="character" w:customStyle="1" w:styleId="ZatektextudopisuChar">
    <w:name w:val="Začátek textu dopisu Char"/>
    <w:basedOn w:val="Standardnpsmoodstavce"/>
    <w:link w:val="Zatektextudopisu"/>
    <w:rsid w:val="008E797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7A6A"/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003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FB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00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pat">
    <w:name w:val="footer"/>
    <w:basedOn w:val="Normln"/>
    <w:link w:val="ZpatChar"/>
    <w:uiPriority w:val="99"/>
    <w:unhideWhenUsed/>
    <w:rsid w:val="00CB1DB9"/>
    <w:pPr>
      <w:tabs>
        <w:tab w:val="center" w:pos="4680"/>
        <w:tab w:val="right" w:pos="9360"/>
      </w:tabs>
      <w:spacing w:after="0" w:line="240" w:lineRule="auto"/>
    </w:pPr>
    <w:rPr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B1DB9"/>
    <w:rPr>
      <w:sz w:val="21"/>
      <w:szCs w:val="21"/>
      <w:lang w:eastAsia="cs-CZ"/>
    </w:rPr>
  </w:style>
  <w:style w:type="character" w:styleId="Zstupntext">
    <w:name w:val="Placeholder Text"/>
    <w:basedOn w:val="Standardnpsmoodstavce"/>
    <w:uiPriority w:val="99"/>
    <w:semiHidden/>
    <w:rsid w:val="00CB1DB9"/>
    <w:rPr>
      <w:color w:val="808080"/>
    </w:rPr>
  </w:style>
  <w:style w:type="paragraph" w:customStyle="1" w:styleId="Zatektextudopisu">
    <w:name w:val="Začátek textu dopisu"/>
    <w:basedOn w:val="Normln"/>
    <w:link w:val="ZatektextudopisuChar"/>
    <w:qFormat/>
    <w:rsid w:val="008E7979"/>
    <w:rPr>
      <w:rFonts w:cs="Times New Roman"/>
      <w:sz w:val="24"/>
      <w:szCs w:val="24"/>
    </w:rPr>
  </w:style>
  <w:style w:type="character" w:customStyle="1" w:styleId="ZatektextudopisuChar">
    <w:name w:val="Začátek textu dopisu Char"/>
    <w:basedOn w:val="Standardnpsmoodstavce"/>
    <w:link w:val="Zatektextudopisu"/>
    <w:rsid w:val="008E797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t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5E23109B874EEB83C1C86B79288E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B1F219-FFEA-476E-9F69-3E84AB881976}"/>
      </w:docPartPr>
      <w:docPartBody>
        <w:p w:rsidR="00196C0C" w:rsidRDefault="001C24FB" w:rsidP="001C24FB">
          <w:pPr>
            <w:pStyle w:val="5E5E23109B874EEB83C1C86B79288E3B18"/>
          </w:pPr>
          <w:r w:rsidRPr="001B6055">
            <w:rPr>
              <w:rStyle w:val="Zstupntext"/>
              <w:color w:val="000000" w:themeColor="text1"/>
            </w:rPr>
            <w:t>[Zadejte číslo jednací</w:t>
          </w:r>
          <w:r>
            <w:rPr>
              <w:rStyle w:val="Zstupntext"/>
              <w:color w:val="000000" w:themeColor="text1"/>
            </w:rPr>
            <w:t>]</w:t>
          </w:r>
        </w:p>
      </w:docPartBody>
    </w:docPart>
    <w:docPart>
      <w:docPartPr>
        <w:name w:val="DFB5350DBB0D4598ADB1C8F3A6F239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582D85-BC6B-4FBA-8D7B-065AD8D07E92}"/>
      </w:docPartPr>
      <w:docPartBody>
        <w:p w:rsidR="00196C0C" w:rsidRDefault="001C24FB" w:rsidP="001C24FB">
          <w:pPr>
            <w:pStyle w:val="DFB5350DBB0D4598ADB1C8F3A6F2398D18"/>
          </w:pPr>
          <w:r w:rsidRPr="001B6055">
            <w:rPr>
              <w:rStyle w:val="Zstupntext"/>
              <w:color w:val="000000" w:themeColor="text1"/>
            </w:rPr>
            <w:t>[Zadejte</w:t>
          </w:r>
          <w:r>
            <w:rPr>
              <w:rStyle w:val="Zstupntext"/>
              <w:color w:val="000000" w:themeColor="text1"/>
            </w:rPr>
            <w:t xml:space="preserve"> datum]</w:t>
          </w:r>
        </w:p>
      </w:docPartBody>
    </w:docPart>
    <w:docPart>
      <w:docPartPr>
        <w:name w:val="3113D1330E9F44F996423BCC42995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1217FF-6E3A-4917-B94A-02814C99D57F}"/>
      </w:docPartPr>
      <w:docPartBody>
        <w:p w:rsidR="00196C0C" w:rsidRDefault="001C24FB" w:rsidP="001C24FB">
          <w:pPr>
            <w:pStyle w:val="3113D1330E9F44F996423BCC4299500217"/>
          </w:pPr>
          <w:r w:rsidRPr="00734B9B">
            <w:rPr>
              <w:rStyle w:val="Zstupntext"/>
              <w:color w:val="000000" w:themeColor="text1"/>
            </w:rPr>
            <w:t>[Zadejte jméno]</w:t>
          </w:r>
        </w:p>
      </w:docPartBody>
    </w:docPart>
    <w:docPart>
      <w:docPartPr>
        <w:name w:val="E019D85E5047465890B8AEB5EE0B4A5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20DC5D-7D13-461E-A64E-5C739FA7D80F}"/>
      </w:docPartPr>
      <w:docPartBody>
        <w:p w:rsidR="00196C0C" w:rsidRDefault="001C24FB" w:rsidP="001C24FB">
          <w:pPr>
            <w:pStyle w:val="E019D85E5047465890B8AEB5EE0B4A5516"/>
          </w:pPr>
          <w:r w:rsidRPr="00734B9B">
            <w:rPr>
              <w:rStyle w:val="Zstupntext"/>
              <w:color w:val="000000" w:themeColor="text1"/>
            </w:rPr>
            <w:t>[Zadejte adresu</w:t>
          </w:r>
          <w:r w:rsidRPr="00734B9B">
            <w:rPr>
              <w:rStyle w:val="Zstupntext"/>
              <w:color w:val="000000" w:themeColor="text1"/>
              <w:lang w:val="en-US"/>
            </w:rPr>
            <w:t>]</w:t>
          </w:r>
        </w:p>
      </w:docPartBody>
    </w:docPart>
    <w:docPart>
      <w:docPartPr>
        <w:name w:val="0DEA63BCF31F4DF49ED4CB73BC853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2FB01E-8351-4203-A90F-F3F81BB0BFC5}"/>
      </w:docPartPr>
      <w:docPartBody>
        <w:p w:rsidR="00196C0C" w:rsidRDefault="001C24FB" w:rsidP="001C24FB">
          <w:pPr>
            <w:pStyle w:val="0DEA63BCF31F4DF49ED4CB73BC853E5815"/>
          </w:pPr>
          <w:r w:rsidRPr="001B6055">
            <w:rPr>
              <w:rStyle w:val="Zstupntext"/>
              <w:color w:val="000000" w:themeColor="text1"/>
            </w:rPr>
            <w:t>[Zadejte</w:t>
          </w:r>
          <w:r>
            <w:rPr>
              <w:rStyle w:val="Zstupntext"/>
              <w:color w:val="000000" w:themeColor="text1"/>
            </w:rPr>
            <w:t xml:space="preserve"> čísla]</w:t>
          </w:r>
        </w:p>
      </w:docPartBody>
    </w:docPart>
    <w:docPart>
      <w:docPartPr>
        <w:name w:val="C968E3528C7143F79A40F87EBD5C34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DDEB02-06C7-408A-A100-35AE47B8B242}"/>
      </w:docPartPr>
      <w:docPartBody>
        <w:p w:rsidR="00196C0C" w:rsidRDefault="001C24FB" w:rsidP="001C24FB">
          <w:pPr>
            <w:pStyle w:val="C968E3528C7143F79A40F87EBD5C340314"/>
          </w:pPr>
          <w:r w:rsidRPr="001B6055">
            <w:rPr>
              <w:rStyle w:val="Zstupntext"/>
              <w:color w:val="000000" w:themeColor="text1"/>
            </w:rPr>
            <w:t>[Zadejte</w:t>
          </w:r>
          <w:r>
            <w:rPr>
              <w:rStyle w:val="Zstupntext"/>
              <w:color w:val="000000" w:themeColor="text1"/>
            </w:rPr>
            <w:t xml:space="preserve"> E-mail adresu]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07"/>
    <w:rsid w:val="00013A25"/>
    <w:rsid w:val="00036230"/>
    <w:rsid w:val="00090182"/>
    <w:rsid w:val="00133C1F"/>
    <w:rsid w:val="0016621D"/>
    <w:rsid w:val="0017661A"/>
    <w:rsid w:val="00196C0C"/>
    <w:rsid w:val="001C24FB"/>
    <w:rsid w:val="001D6DBB"/>
    <w:rsid w:val="00521CD9"/>
    <w:rsid w:val="00544027"/>
    <w:rsid w:val="00544351"/>
    <w:rsid w:val="005960C2"/>
    <w:rsid w:val="005E1B54"/>
    <w:rsid w:val="00606F6E"/>
    <w:rsid w:val="00613443"/>
    <w:rsid w:val="00667A20"/>
    <w:rsid w:val="006F17BA"/>
    <w:rsid w:val="00720A74"/>
    <w:rsid w:val="00767D28"/>
    <w:rsid w:val="007E6D0E"/>
    <w:rsid w:val="008039E1"/>
    <w:rsid w:val="00931B07"/>
    <w:rsid w:val="0096693E"/>
    <w:rsid w:val="009F0B6A"/>
    <w:rsid w:val="00A253AD"/>
    <w:rsid w:val="00AE60D4"/>
    <w:rsid w:val="00BA3BEC"/>
    <w:rsid w:val="00CB1AB9"/>
    <w:rsid w:val="00E83138"/>
    <w:rsid w:val="00E93DB7"/>
    <w:rsid w:val="00ED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8E1EAE93A11400F810E5D73474EB206">
    <w:name w:val="48E1EAE93A11400F810E5D73474EB206"/>
    <w:rsid w:val="00931B07"/>
  </w:style>
  <w:style w:type="character" w:styleId="Zstupntext">
    <w:name w:val="Placeholder Text"/>
    <w:basedOn w:val="Standardnpsmoodstavce"/>
    <w:uiPriority w:val="99"/>
    <w:semiHidden/>
    <w:rsid w:val="001C24FB"/>
    <w:rPr>
      <w:color w:val="808080"/>
    </w:rPr>
  </w:style>
  <w:style w:type="paragraph" w:customStyle="1" w:styleId="E3124B3ABC2E4584926860C0DCC18C6C">
    <w:name w:val="E3124B3ABC2E4584926860C0DCC18C6C"/>
    <w:rsid w:val="008039E1"/>
  </w:style>
  <w:style w:type="paragraph" w:customStyle="1" w:styleId="474FAC948F7B45208612CBD13B649303">
    <w:name w:val="474FAC948F7B45208612CBD13B649303"/>
    <w:rsid w:val="008039E1"/>
  </w:style>
  <w:style w:type="paragraph" w:customStyle="1" w:styleId="DBAD36D3D90E422BA0FC5EB93AC8D99F">
    <w:name w:val="DBAD36D3D90E422BA0FC5EB93AC8D99F"/>
    <w:rsid w:val="008039E1"/>
  </w:style>
  <w:style w:type="paragraph" w:customStyle="1" w:styleId="6B765286336B457598CACF858402165B">
    <w:name w:val="6B765286336B457598CACF858402165B"/>
    <w:rsid w:val="008039E1"/>
  </w:style>
  <w:style w:type="paragraph" w:customStyle="1" w:styleId="587181FBCFE84653BFD517DF91DD7BFF">
    <w:name w:val="587181FBCFE84653BFD517DF91DD7BFF"/>
    <w:rsid w:val="00036230"/>
  </w:style>
  <w:style w:type="paragraph" w:customStyle="1" w:styleId="D15647F570684905A700933790B87A4A">
    <w:name w:val="D15647F570684905A700933790B87A4A"/>
    <w:rsid w:val="00036230"/>
  </w:style>
  <w:style w:type="paragraph" w:customStyle="1" w:styleId="34AE780740F945BA83216E33E994D60A">
    <w:name w:val="34AE780740F945BA83216E33E994D60A"/>
    <w:rsid w:val="009F0B6A"/>
  </w:style>
  <w:style w:type="paragraph" w:customStyle="1" w:styleId="95847503901A4C46A1470ADC4EC455AD">
    <w:name w:val="95847503901A4C46A1470ADC4EC455AD"/>
    <w:rsid w:val="009F0B6A"/>
  </w:style>
  <w:style w:type="paragraph" w:customStyle="1" w:styleId="79A88178FFF04670A71365E06A274DD4">
    <w:name w:val="79A88178FFF04670A71365E06A274DD4"/>
    <w:rsid w:val="009F0B6A"/>
    <w:rPr>
      <w:rFonts w:eastAsiaTheme="minorHAnsi"/>
      <w:lang w:eastAsia="en-US"/>
    </w:rPr>
  </w:style>
  <w:style w:type="paragraph" w:customStyle="1" w:styleId="Zatektextudopisu">
    <w:name w:val="Začátek textu dopisu"/>
    <w:basedOn w:val="Normln"/>
    <w:link w:val="ZatektextudopisuChar"/>
    <w:qFormat/>
    <w:rsid w:val="009F0B6A"/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ZatektextudopisuChar">
    <w:name w:val="Začátek textu dopisu Char"/>
    <w:basedOn w:val="Standardnpsmoodstavce"/>
    <w:link w:val="Zatektextudopisu"/>
    <w:rsid w:val="009F0B6A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79A88178FFF04670A71365E06A274DD41">
    <w:name w:val="79A88178FFF04670A71365E06A274DD41"/>
    <w:rsid w:val="009F0B6A"/>
    <w:rPr>
      <w:rFonts w:eastAsiaTheme="minorHAnsi"/>
      <w:lang w:eastAsia="en-US"/>
    </w:rPr>
  </w:style>
  <w:style w:type="paragraph" w:customStyle="1" w:styleId="79A88178FFF04670A71365E06A274DD42">
    <w:name w:val="79A88178FFF04670A71365E06A274DD42"/>
    <w:rsid w:val="009F0B6A"/>
    <w:rPr>
      <w:rFonts w:eastAsiaTheme="minorHAnsi"/>
      <w:lang w:eastAsia="en-US"/>
    </w:rPr>
  </w:style>
  <w:style w:type="paragraph" w:customStyle="1" w:styleId="8AE970CF6B084A26A806A51911B7D1E8">
    <w:name w:val="8AE970CF6B084A26A806A51911B7D1E8"/>
    <w:rsid w:val="009F0B6A"/>
    <w:rPr>
      <w:rFonts w:eastAsiaTheme="minorHAnsi"/>
      <w:lang w:eastAsia="en-US"/>
    </w:rPr>
  </w:style>
  <w:style w:type="paragraph" w:customStyle="1" w:styleId="8AE970CF6B084A26A806A51911B7D1E81">
    <w:name w:val="8AE970CF6B084A26A806A51911B7D1E81"/>
    <w:rsid w:val="009F0B6A"/>
    <w:rPr>
      <w:rFonts w:eastAsiaTheme="minorHAnsi"/>
      <w:lang w:eastAsia="en-US"/>
    </w:rPr>
  </w:style>
  <w:style w:type="paragraph" w:customStyle="1" w:styleId="198ED44AC2A14A4B838465136DF779CF">
    <w:name w:val="198ED44AC2A14A4B838465136DF779CF"/>
    <w:rsid w:val="009F0B6A"/>
    <w:rPr>
      <w:rFonts w:eastAsiaTheme="minorHAnsi"/>
      <w:lang w:eastAsia="en-US"/>
    </w:rPr>
  </w:style>
  <w:style w:type="paragraph" w:customStyle="1" w:styleId="198ED44AC2A14A4B838465136DF779CF1">
    <w:name w:val="198ED44AC2A14A4B838465136DF779CF1"/>
    <w:rsid w:val="009F0B6A"/>
    <w:rPr>
      <w:rFonts w:eastAsiaTheme="minorHAnsi"/>
      <w:lang w:eastAsia="en-US"/>
    </w:rPr>
  </w:style>
  <w:style w:type="paragraph" w:customStyle="1" w:styleId="198ED44AC2A14A4B838465136DF779CF2">
    <w:name w:val="198ED44AC2A14A4B838465136DF779CF2"/>
    <w:rsid w:val="009F0B6A"/>
    <w:rPr>
      <w:rFonts w:eastAsiaTheme="minorHAnsi"/>
      <w:lang w:eastAsia="en-US"/>
    </w:rPr>
  </w:style>
  <w:style w:type="paragraph" w:customStyle="1" w:styleId="647581C2F3324FCC81C38A69214A35A0">
    <w:name w:val="647581C2F3324FCC81C38A69214A35A0"/>
    <w:rsid w:val="009F0B6A"/>
    <w:rPr>
      <w:rFonts w:eastAsiaTheme="minorHAnsi"/>
      <w:lang w:eastAsia="en-US"/>
    </w:rPr>
  </w:style>
  <w:style w:type="paragraph" w:customStyle="1" w:styleId="198ED44AC2A14A4B838465136DF779CF3">
    <w:name w:val="198ED44AC2A14A4B838465136DF779CF3"/>
    <w:rsid w:val="009F0B6A"/>
    <w:rPr>
      <w:rFonts w:eastAsiaTheme="minorHAnsi"/>
      <w:lang w:eastAsia="en-US"/>
    </w:rPr>
  </w:style>
  <w:style w:type="paragraph" w:customStyle="1" w:styleId="647581C2F3324FCC81C38A69214A35A01">
    <w:name w:val="647581C2F3324FCC81C38A69214A35A01"/>
    <w:rsid w:val="009F0B6A"/>
    <w:rPr>
      <w:rFonts w:eastAsiaTheme="minorHAnsi"/>
      <w:lang w:eastAsia="en-US"/>
    </w:rPr>
  </w:style>
  <w:style w:type="paragraph" w:customStyle="1" w:styleId="198ED44AC2A14A4B838465136DF779CF4">
    <w:name w:val="198ED44AC2A14A4B838465136DF779CF4"/>
    <w:rsid w:val="009F0B6A"/>
    <w:rPr>
      <w:rFonts w:eastAsiaTheme="minorHAnsi"/>
      <w:lang w:eastAsia="en-US"/>
    </w:rPr>
  </w:style>
  <w:style w:type="paragraph" w:customStyle="1" w:styleId="647581C2F3324FCC81C38A69214A35A02">
    <w:name w:val="647581C2F3324FCC81C38A69214A35A02"/>
    <w:rsid w:val="009F0B6A"/>
    <w:rPr>
      <w:rFonts w:eastAsiaTheme="minorHAnsi"/>
      <w:lang w:eastAsia="en-US"/>
    </w:rPr>
  </w:style>
  <w:style w:type="paragraph" w:customStyle="1" w:styleId="198ED44AC2A14A4B838465136DF779CF5">
    <w:name w:val="198ED44AC2A14A4B838465136DF779CF5"/>
    <w:rsid w:val="009F0B6A"/>
    <w:rPr>
      <w:rFonts w:eastAsiaTheme="minorHAnsi"/>
      <w:lang w:eastAsia="en-US"/>
    </w:rPr>
  </w:style>
  <w:style w:type="paragraph" w:customStyle="1" w:styleId="647581C2F3324FCC81C38A69214A35A03">
    <w:name w:val="647581C2F3324FCC81C38A69214A35A03"/>
    <w:rsid w:val="009F0B6A"/>
    <w:rPr>
      <w:rFonts w:eastAsiaTheme="minorHAnsi"/>
      <w:lang w:eastAsia="en-US"/>
    </w:rPr>
  </w:style>
  <w:style w:type="paragraph" w:customStyle="1" w:styleId="198ED44AC2A14A4B838465136DF779CF6">
    <w:name w:val="198ED44AC2A14A4B838465136DF779CF6"/>
    <w:rsid w:val="009F0B6A"/>
    <w:rPr>
      <w:rFonts w:eastAsiaTheme="minorHAnsi"/>
      <w:lang w:eastAsia="en-US"/>
    </w:rPr>
  </w:style>
  <w:style w:type="paragraph" w:customStyle="1" w:styleId="647581C2F3324FCC81C38A69214A35A04">
    <w:name w:val="647581C2F3324FCC81C38A69214A35A04"/>
    <w:rsid w:val="009F0B6A"/>
    <w:rPr>
      <w:rFonts w:eastAsiaTheme="minorHAnsi"/>
      <w:lang w:eastAsia="en-US"/>
    </w:rPr>
  </w:style>
  <w:style w:type="paragraph" w:customStyle="1" w:styleId="B6883339988B47D3A2E9C5F33FDF5CF0">
    <w:name w:val="B6883339988B47D3A2E9C5F33FDF5CF0"/>
    <w:rsid w:val="009F0B6A"/>
    <w:rPr>
      <w:rFonts w:eastAsiaTheme="minorHAnsi"/>
      <w:lang w:eastAsia="en-US"/>
    </w:rPr>
  </w:style>
  <w:style w:type="paragraph" w:customStyle="1" w:styleId="B6883339988B47D3A2E9C5F33FDF5CF01">
    <w:name w:val="B6883339988B47D3A2E9C5F33FDF5CF01"/>
    <w:rsid w:val="009F0B6A"/>
    <w:rPr>
      <w:rFonts w:eastAsiaTheme="minorHAnsi"/>
      <w:lang w:eastAsia="en-US"/>
    </w:rPr>
  </w:style>
  <w:style w:type="paragraph" w:customStyle="1" w:styleId="392351E9A0C9401D93AA83D6ACC3F2CD">
    <w:name w:val="392351E9A0C9401D93AA83D6ACC3F2CD"/>
    <w:rsid w:val="009F0B6A"/>
    <w:rPr>
      <w:rFonts w:eastAsiaTheme="minorHAnsi"/>
      <w:lang w:eastAsia="en-US"/>
    </w:rPr>
  </w:style>
  <w:style w:type="paragraph" w:customStyle="1" w:styleId="B6883339988B47D3A2E9C5F33FDF5CF02">
    <w:name w:val="B6883339988B47D3A2E9C5F33FDF5CF02"/>
    <w:rsid w:val="009F0B6A"/>
    <w:rPr>
      <w:rFonts w:eastAsiaTheme="minorHAnsi"/>
      <w:lang w:eastAsia="en-US"/>
    </w:rPr>
  </w:style>
  <w:style w:type="paragraph" w:customStyle="1" w:styleId="392351E9A0C9401D93AA83D6ACC3F2CD1">
    <w:name w:val="392351E9A0C9401D93AA83D6ACC3F2CD1"/>
    <w:rsid w:val="009F0B6A"/>
    <w:rPr>
      <w:rFonts w:eastAsiaTheme="minorHAnsi"/>
      <w:lang w:eastAsia="en-US"/>
    </w:rPr>
  </w:style>
  <w:style w:type="paragraph" w:customStyle="1" w:styleId="26C9B86E1AD34B20B1C7611024C069BB">
    <w:name w:val="26C9B86E1AD34B20B1C7611024C069BB"/>
    <w:rsid w:val="009F0B6A"/>
    <w:rPr>
      <w:rFonts w:eastAsiaTheme="minorHAnsi"/>
      <w:lang w:eastAsia="en-US"/>
    </w:rPr>
  </w:style>
  <w:style w:type="paragraph" w:customStyle="1" w:styleId="B6883339988B47D3A2E9C5F33FDF5CF03">
    <w:name w:val="B6883339988B47D3A2E9C5F33FDF5CF03"/>
    <w:rsid w:val="009F0B6A"/>
    <w:rPr>
      <w:rFonts w:eastAsiaTheme="minorHAnsi"/>
      <w:lang w:eastAsia="en-US"/>
    </w:rPr>
  </w:style>
  <w:style w:type="paragraph" w:customStyle="1" w:styleId="392351E9A0C9401D93AA83D6ACC3F2CD2">
    <w:name w:val="392351E9A0C9401D93AA83D6ACC3F2CD2"/>
    <w:rsid w:val="009F0B6A"/>
    <w:rPr>
      <w:rFonts w:eastAsiaTheme="minorHAnsi"/>
      <w:lang w:eastAsia="en-US"/>
    </w:rPr>
  </w:style>
  <w:style w:type="paragraph" w:customStyle="1" w:styleId="26C9B86E1AD34B20B1C7611024C069BB1">
    <w:name w:val="26C9B86E1AD34B20B1C7611024C069BB1"/>
    <w:rsid w:val="009F0B6A"/>
    <w:rPr>
      <w:rFonts w:eastAsiaTheme="minorHAnsi"/>
      <w:lang w:eastAsia="en-US"/>
    </w:rPr>
  </w:style>
  <w:style w:type="paragraph" w:customStyle="1" w:styleId="032BC4FDED0C43F8B65AB6E98B2090F0">
    <w:name w:val="032BC4FDED0C43F8B65AB6E98B2090F0"/>
    <w:rsid w:val="009F0B6A"/>
    <w:rPr>
      <w:rFonts w:eastAsiaTheme="minorHAnsi"/>
      <w:lang w:eastAsia="en-US"/>
    </w:rPr>
  </w:style>
  <w:style w:type="paragraph" w:customStyle="1" w:styleId="B6883339988B47D3A2E9C5F33FDF5CF04">
    <w:name w:val="B6883339988B47D3A2E9C5F33FDF5CF04"/>
    <w:rsid w:val="009F0B6A"/>
    <w:rPr>
      <w:rFonts w:eastAsiaTheme="minorHAnsi"/>
      <w:lang w:eastAsia="en-US"/>
    </w:rPr>
  </w:style>
  <w:style w:type="paragraph" w:customStyle="1" w:styleId="392351E9A0C9401D93AA83D6ACC3F2CD3">
    <w:name w:val="392351E9A0C9401D93AA83D6ACC3F2CD3"/>
    <w:rsid w:val="009F0B6A"/>
    <w:rPr>
      <w:rFonts w:eastAsiaTheme="minorHAnsi"/>
      <w:lang w:eastAsia="en-US"/>
    </w:rPr>
  </w:style>
  <w:style w:type="paragraph" w:customStyle="1" w:styleId="26C9B86E1AD34B20B1C7611024C069BB2">
    <w:name w:val="26C9B86E1AD34B20B1C7611024C069BB2"/>
    <w:rsid w:val="009F0B6A"/>
    <w:rPr>
      <w:rFonts w:eastAsiaTheme="minorHAnsi"/>
      <w:lang w:eastAsia="en-US"/>
    </w:rPr>
  </w:style>
  <w:style w:type="paragraph" w:customStyle="1" w:styleId="032BC4FDED0C43F8B65AB6E98B2090F01">
    <w:name w:val="032BC4FDED0C43F8B65AB6E98B2090F01"/>
    <w:rsid w:val="009F0B6A"/>
    <w:rPr>
      <w:rFonts w:eastAsiaTheme="minorHAnsi"/>
      <w:lang w:eastAsia="en-US"/>
    </w:rPr>
  </w:style>
  <w:style w:type="paragraph" w:customStyle="1" w:styleId="B6883339988B47D3A2E9C5F33FDF5CF05">
    <w:name w:val="B6883339988B47D3A2E9C5F33FDF5CF05"/>
    <w:rsid w:val="009F0B6A"/>
    <w:rPr>
      <w:rFonts w:eastAsiaTheme="minorHAnsi"/>
      <w:lang w:eastAsia="en-US"/>
    </w:rPr>
  </w:style>
  <w:style w:type="paragraph" w:customStyle="1" w:styleId="392351E9A0C9401D93AA83D6ACC3F2CD4">
    <w:name w:val="392351E9A0C9401D93AA83D6ACC3F2CD4"/>
    <w:rsid w:val="009F0B6A"/>
    <w:rPr>
      <w:rFonts w:eastAsiaTheme="minorHAnsi"/>
      <w:lang w:eastAsia="en-US"/>
    </w:rPr>
  </w:style>
  <w:style w:type="paragraph" w:customStyle="1" w:styleId="26C9B86E1AD34B20B1C7611024C069BB3">
    <w:name w:val="26C9B86E1AD34B20B1C7611024C069BB3"/>
    <w:rsid w:val="009F0B6A"/>
    <w:rPr>
      <w:rFonts w:eastAsiaTheme="minorHAnsi"/>
      <w:lang w:eastAsia="en-US"/>
    </w:rPr>
  </w:style>
  <w:style w:type="paragraph" w:customStyle="1" w:styleId="032BC4FDED0C43F8B65AB6E98B2090F02">
    <w:name w:val="032BC4FDED0C43F8B65AB6E98B2090F02"/>
    <w:rsid w:val="009F0B6A"/>
    <w:rPr>
      <w:rFonts w:eastAsiaTheme="minorHAnsi"/>
      <w:lang w:eastAsia="en-US"/>
    </w:rPr>
  </w:style>
  <w:style w:type="paragraph" w:customStyle="1" w:styleId="B6883339988B47D3A2E9C5F33FDF5CF06">
    <w:name w:val="B6883339988B47D3A2E9C5F33FDF5CF06"/>
    <w:rsid w:val="009F0B6A"/>
    <w:rPr>
      <w:rFonts w:eastAsiaTheme="minorHAnsi"/>
      <w:lang w:eastAsia="en-US"/>
    </w:rPr>
  </w:style>
  <w:style w:type="paragraph" w:customStyle="1" w:styleId="392351E9A0C9401D93AA83D6ACC3F2CD5">
    <w:name w:val="392351E9A0C9401D93AA83D6ACC3F2CD5"/>
    <w:rsid w:val="009F0B6A"/>
    <w:rPr>
      <w:rFonts w:eastAsiaTheme="minorHAnsi"/>
      <w:lang w:eastAsia="en-US"/>
    </w:rPr>
  </w:style>
  <w:style w:type="paragraph" w:customStyle="1" w:styleId="26C9B86E1AD34B20B1C7611024C069BB4">
    <w:name w:val="26C9B86E1AD34B20B1C7611024C069BB4"/>
    <w:rsid w:val="009F0B6A"/>
    <w:rPr>
      <w:rFonts w:eastAsiaTheme="minorHAnsi"/>
      <w:lang w:eastAsia="en-US"/>
    </w:rPr>
  </w:style>
  <w:style w:type="paragraph" w:customStyle="1" w:styleId="032BC4FDED0C43F8B65AB6E98B2090F03">
    <w:name w:val="032BC4FDED0C43F8B65AB6E98B2090F03"/>
    <w:rsid w:val="009F0B6A"/>
    <w:rPr>
      <w:rFonts w:eastAsiaTheme="minorHAnsi"/>
      <w:lang w:eastAsia="en-US"/>
    </w:rPr>
  </w:style>
  <w:style w:type="paragraph" w:customStyle="1" w:styleId="B6883339988B47D3A2E9C5F33FDF5CF07">
    <w:name w:val="B6883339988B47D3A2E9C5F33FDF5CF07"/>
    <w:rsid w:val="009F0B6A"/>
    <w:rPr>
      <w:rFonts w:eastAsiaTheme="minorHAnsi"/>
      <w:lang w:eastAsia="en-US"/>
    </w:rPr>
  </w:style>
  <w:style w:type="paragraph" w:customStyle="1" w:styleId="392351E9A0C9401D93AA83D6ACC3F2CD6">
    <w:name w:val="392351E9A0C9401D93AA83D6ACC3F2CD6"/>
    <w:rsid w:val="009F0B6A"/>
    <w:rPr>
      <w:rFonts w:eastAsiaTheme="minorHAnsi"/>
      <w:lang w:eastAsia="en-US"/>
    </w:rPr>
  </w:style>
  <w:style w:type="paragraph" w:customStyle="1" w:styleId="26C9B86E1AD34B20B1C7611024C069BB5">
    <w:name w:val="26C9B86E1AD34B20B1C7611024C069BB5"/>
    <w:rsid w:val="009F0B6A"/>
    <w:rPr>
      <w:rFonts w:eastAsiaTheme="minorHAnsi"/>
      <w:lang w:eastAsia="en-US"/>
    </w:rPr>
  </w:style>
  <w:style w:type="paragraph" w:customStyle="1" w:styleId="032BC4FDED0C43F8B65AB6E98B2090F04">
    <w:name w:val="032BC4FDED0C43F8B65AB6E98B2090F04"/>
    <w:rsid w:val="009F0B6A"/>
    <w:rPr>
      <w:rFonts w:eastAsiaTheme="minorHAnsi"/>
      <w:lang w:eastAsia="en-US"/>
    </w:rPr>
  </w:style>
  <w:style w:type="paragraph" w:customStyle="1" w:styleId="B6883339988B47D3A2E9C5F33FDF5CF08">
    <w:name w:val="B6883339988B47D3A2E9C5F33FDF5CF08"/>
    <w:rsid w:val="009F0B6A"/>
    <w:rPr>
      <w:rFonts w:eastAsiaTheme="minorHAnsi"/>
      <w:lang w:eastAsia="en-US"/>
    </w:rPr>
  </w:style>
  <w:style w:type="paragraph" w:customStyle="1" w:styleId="392351E9A0C9401D93AA83D6ACC3F2CD7">
    <w:name w:val="392351E9A0C9401D93AA83D6ACC3F2CD7"/>
    <w:rsid w:val="009F0B6A"/>
    <w:rPr>
      <w:rFonts w:eastAsiaTheme="minorHAnsi"/>
      <w:lang w:eastAsia="en-US"/>
    </w:rPr>
  </w:style>
  <w:style w:type="paragraph" w:customStyle="1" w:styleId="26C9B86E1AD34B20B1C7611024C069BB6">
    <w:name w:val="26C9B86E1AD34B20B1C7611024C069BB6"/>
    <w:rsid w:val="009F0B6A"/>
    <w:rPr>
      <w:rFonts w:eastAsiaTheme="minorHAnsi"/>
      <w:lang w:eastAsia="en-US"/>
    </w:rPr>
  </w:style>
  <w:style w:type="paragraph" w:customStyle="1" w:styleId="032BC4FDED0C43F8B65AB6E98B2090F05">
    <w:name w:val="032BC4FDED0C43F8B65AB6E98B2090F05"/>
    <w:rsid w:val="009F0B6A"/>
    <w:rPr>
      <w:rFonts w:eastAsiaTheme="minorHAnsi"/>
      <w:lang w:eastAsia="en-US"/>
    </w:rPr>
  </w:style>
  <w:style w:type="paragraph" w:customStyle="1" w:styleId="B6883339988B47D3A2E9C5F33FDF5CF09">
    <w:name w:val="B6883339988B47D3A2E9C5F33FDF5CF09"/>
    <w:rsid w:val="00544027"/>
    <w:rPr>
      <w:rFonts w:eastAsiaTheme="minorHAnsi"/>
      <w:lang w:eastAsia="en-US"/>
    </w:rPr>
  </w:style>
  <w:style w:type="paragraph" w:customStyle="1" w:styleId="392351E9A0C9401D93AA83D6ACC3F2CD8">
    <w:name w:val="392351E9A0C9401D93AA83D6ACC3F2CD8"/>
    <w:rsid w:val="00544027"/>
    <w:rPr>
      <w:rFonts w:eastAsiaTheme="minorHAnsi"/>
      <w:lang w:eastAsia="en-US"/>
    </w:rPr>
  </w:style>
  <w:style w:type="paragraph" w:customStyle="1" w:styleId="26C9B86E1AD34B20B1C7611024C069BB7">
    <w:name w:val="26C9B86E1AD34B20B1C7611024C069BB7"/>
    <w:rsid w:val="00544027"/>
    <w:rPr>
      <w:rFonts w:eastAsiaTheme="minorHAnsi"/>
      <w:lang w:eastAsia="en-US"/>
    </w:rPr>
  </w:style>
  <w:style w:type="paragraph" w:customStyle="1" w:styleId="032BC4FDED0C43F8B65AB6E98B2090F06">
    <w:name w:val="032BC4FDED0C43F8B65AB6E98B2090F06"/>
    <w:rsid w:val="00544027"/>
    <w:rPr>
      <w:rFonts w:eastAsiaTheme="minorHAnsi"/>
      <w:lang w:eastAsia="en-US"/>
    </w:rPr>
  </w:style>
  <w:style w:type="paragraph" w:customStyle="1" w:styleId="B6883339988B47D3A2E9C5F33FDF5CF010">
    <w:name w:val="B6883339988B47D3A2E9C5F33FDF5CF010"/>
    <w:rsid w:val="00544027"/>
    <w:rPr>
      <w:rFonts w:eastAsiaTheme="minorHAnsi"/>
      <w:lang w:eastAsia="en-US"/>
    </w:rPr>
  </w:style>
  <w:style w:type="paragraph" w:customStyle="1" w:styleId="392351E9A0C9401D93AA83D6ACC3F2CD9">
    <w:name w:val="392351E9A0C9401D93AA83D6ACC3F2CD9"/>
    <w:rsid w:val="00544027"/>
    <w:rPr>
      <w:rFonts w:eastAsiaTheme="minorHAnsi"/>
      <w:lang w:eastAsia="en-US"/>
    </w:rPr>
  </w:style>
  <w:style w:type="paragraph" w:customStyle="1" w:styleId="26C9B86E1AD34B20B1C7611024C069BB8">
    <w:name w:val="26C9B86E1AD34B20B1C7611024C069BB8"/>
    <w:rsid w:val="00544027"/>
    <w:rPr>
      <w:rFonts w:eastAsiaTheme="minorHAnsi"/>
      <w:lang w:eastAsia="en-US"/>
    </w:rPr>
  </w:style>
  <w:style w:type="paragraph" w:customStyle="1" w:styleId="AACB49A82BF14BF9BAFBF5A2E6321EAA">
    <w:name w:val="AACB49A82BF14BF9BAFBF5A2E6321EAA"/>
    <w:rsid w:val="00544027"/>
    <w:rPr>
      <w:rFonts w:eastAsiaTheme="minorHAnsi"/>
      <w:lang w:eastAsia="en-US"/>
    </w:rPr>
  </w:style>
  <w:style w:type="paragraph" w:customStyle="1" w:styleId="032BC4FDED0C43F8B65AB6E98B2090F07">
    <w:name w:val="032BC4FDED0C43F8B65AB6E98B2090F07"/>
    <w:rsid w:val="00544027"/>
    <w:rPr>
      <w:rFonts w:eastAsiaTheme="minorHAnsi"/>
      <w:lang w:eastAsia="en-US"/>
    </w:rPr>
  </w:style>
  <w:style w:type="paragraph" w:customStyle="1" w:styleId="B6883339988B47D3A2E9C5F33FDF5CF011">
    <w:name w:val="B6883339988B47D3A2E9C5F33FDF5CF011"/>
    <w:rsid w:val="00544027"/>
    <w:rPr>
      <w:rFonts w:eastAsiaTheme="minorHAnsi"/>
      <w:lang w:eastAsia="en-US"/>
    </w:rPr>
  </w:style>
  <w:style w:type="paragraph" w:customStyle="1" w:styleId="392351E9A0C9401D93AA83D6ACC3F2CD10">
    <w:name w:val="392351E9A0C9401D93AA83D6ACC3F2CD10"/>
    <w:rsid w:val="00544027"/>
    <w:rPr>
      <w:rFonts w:eastAsiaTheme="minorHAnsi"/>
      <w:lang w:eastAsia="en-US"/>
    </w:rPr>
  </w:style>
  <w:style w:type="paragraph" w:customStyle="1" w:styleId="26C9B86E1AD34B20B1C7611024C069BB9">
    <w:name w:val="26C9B86E1AD34B20B1C7611024C069BB9"/>
    <w:rsid w:val="00544027"/>
    <w:rPr>
      <w:rFonts w:eastAsiaTheme="minorHAnsi"/>
      <w:lang w:eastAsia="en-US"/>
    </w:rPr>
  </w:style>
  <w:style w:type="paragraph" w:customStyle="1" w:styleId="3D833F4B9BE7419FA05A463711AFEF9A">
    <w:name w:val="3D833F4B9BE7419FA05A463711AFEF9A"/>
    <w:rsid w:val="00544027"/>
    <w:rPr>
      <w:rFonts w:eastAsiaTheme="minorHAnsi"/>
      <w:lang w:eastAsia="en-US"/>
    </w:rPr>
  </w:style>
  <w:style w:type="paragraph" w:customStyle="1" w:styleId="AACB49A82BF14BF9BAFBF5A2E6321EAA1">
    <w:name w:val="AACB49A82BF14BF9BAFBF5A2E6321EAA1"/>
    <w:rsid w:val="00544027"/>
    <w:rPr>
      <w:rFonts w:eastAsiaTheme="minorHAnsi"/>
      <w:lang w:eastAsia="en-US"/>
    </w:rPr>
  </w:style>
  <w:style w:type="paragraph" w:customStyle="1" w:styleId="032BC4FDED0C43F8B65AB6E98B2090F08">
    <w:name w:val="032BC4FDED0C43F8B65AB6E98B2090F08"/>
    <w:rsid w:val="00544027"/>
    <w:rPr>
      <w:rFonts w:eastAsiaTheme="minorHAnsi"/>
      <w:lang w:eastAsia="en-US"/>
    </w:rPr>
  </w:style>
  <w:style w:type="paragraph" w:customStyle="1" w:styleId="B6883339988B47D3A2E9C5F33FDF5CF012">
    <w:name w:val="B6883339988B47D3A2E9C5F33FDF5CF012"/>
    <w:rsid w:val="00544027"/>
    <w:rPr>
      <w:rFonts w:eastAsiaTheme="minorHAnsi"/>
      <w:lang w:eastAsia="en-US"/>
    </w:rPr>
  </w:style>
  <w:style w:type="paragraph" w:customStyle="1" w:styleId="392351E9A0C9401D93AA83D6ACC3F2CD11">
    <w:name w:val="392351E9A0C9401D93AA83D6ACC3F2CD11"/>
    <w:rsid w:val="00544027"/>
    <w:rPr>
      <w:rFonts w:eastAsiaTheme="minorHAnsi"/>
      <w:lang w:eastAsia="en-US"/>
    </w:rPr>
  </w:style>
  <w:style w:type="paragraph" w:customStyle="1" w:styleId="26C9B86E1AD34B20B1C7611024C069BB10">
    <w:name w:val="26C9B86E1AD34B20B1C7611024C069BB10"/>
    <w:rsid w:val="00544027"/>
    <w:rPr>
      <w:rFonts w:eastAsiaTheme="minorHAnsi"/>
      <w:lang w:eastAsia="en-US"/>
    </w:rPr>
  </w:style>
  <w:style w:type="paragraph" w:customStyle="1" w:styleId="3D833F4B9BE7419FA05A463711AFEF9A1">
    <w:name w:val="3D833F4B9BE7419FA05A463711AFEF9A1"/>
    <w:rsid w:val="00544027"/>
    <w:rPr>
      <w:rFonts w:eastAsiaTheme="minorHAnsi"/>
      <w:lang w:eastAsia="en-US"/>
    </w:rPr>
  </w:style>
  <w:style w:type="paragraph" w:customStyle="1" w:styleId="AACB49A82BF14BF9BAFBF5A2E6321EAA2">
    <w:name w:val="AACB49A82BF14BF9BAFBF5A2E6321EAA2"/>
    <w:rsid w:val="00544027"/>
    <w:rPr>
      <w:rFonts w:eastAsiaTheme="minorHAnsi"/>
      <w:lang w:eastAsia="en-US"/>
    </w:rPr>
  </w:style>
  <w:style w:type="paragraph" w:customStyle="1" w:styleId="032BC4FDED0C43F8B65AB6E98B2090F09">
    <w:name w:val="032BC4FDED0C43F8B65AB6E98B2090F09"/>
    <w:rsid w:val="00544027"/>
    <w:rPr>
      <w:rFonts w:eastAsiaTheme="minorHAnsi"/>
      <w:lang w:eastAsia="en-US"/>
    </w:rPr>
  </w:style>
  <w:style w:type="paragraph" w:customStyle="1" w:styleId="B6883339988B47D3A2E9C5F33FDF5CF013">
    <w:name w:val="B6883339988B47D3A2E9C5F33FDF5CF013"/>
    <w:rsid w:val="00544027"/>
    <w:rPr>
      <w:rFonts w:eastAsiaTheme="minorHAnsi"/>
      <w:lang w:eastAsia="en-US"/>
    </w:rPr>
  </w:style>
  <w:style w:type="paragraph" w:customStyle="1" w:styleId="392351E9A0C9401D93AA83D6ACC3F2CD12">
    <w:name w:val="392351E9A0C9401D93AA83D6ACC3F2CD12"/>
    <w:rsid w:val="00544027"/>
    <w:rPr>
      <w:rFonts w:eastAsiaTheme="minorHAnsi"/>
      <w:lang w:eastAsia="en-US"/>
    </w:rPr>
  </w:style>
  <w:style w:type="paragraph" w:customStyle="1" w:styleId="26C9B86E1AD34B20B1C7611024C069BB11">
    <w:name w:val="26C9B86E1AD34B20B1C7611024C069BB11"/>
    <w:rsid w:val="00544027"/>
    <w:rPr>
      <w:rFonts w:eastAsiaTheme="minorHAnsi"/>
      <w:lang w:eastAsia="en-US"/>
    </w:rPr>
  </w:style>
  <w:style w:type="paragraph" w:customStyle="1" w:styleId="3D833F4B9BE7419FA05A463711AFEF9A2">
    <w:name w:val="3D833F4B9BE7419FA05A463711AFEF9A2"/>
    <w:rsid w:val="00544027"/>
    <w:rPr>
      <w:rFonts w:eastAsiaTheme="minorHAnsi"/>
      <w:lang w:eastAsia="en-US"/>
    </w:rPr>
  </w:style>
  <w:style w:type="paragraph" w:customStyle="1" w:styleId="AACB49A82BF14BF9BAFBF5A2E6321EAA3">
    <w:name w:val="AACB49A82BF14BF9BAFBF5A2E6321EAA3"/>
    <w:rsid w:val="00544027"/>
    <w:rPr>
      <w:rFonts w:eastAsiaTheme="minorHAnsi"/>
      <w:lang w:eastAsia="en-US"/>
    </w:rPr>
  </w:style>
  <w:style w:type="paragraph" w:customStyle="1" w:styleId="032BC4FDED0C43F8B65AB6E98B2090F010">
    <w:name w:val="032BC4FDED0C43F8B65AB6E98B2090F010"/>
    <w:rsid w:val="00544027"/>
    <w:rPr>
      <w:rFonts w:eastAsiaTheme="minorHAnsi"/>
      <w:lang w:eastAsia="en-US"/>
    </w:rPr>
  </w:style>
  <w:style w:type="paragraph" w:customStyle="1" w:styleId="B6883339988B47D3A2E9C5F33FDF5CF014">
    <w:name w:val="B6883339988B47D3A2E9C5F33FDF5CF014"/>
    <w:rsid w:val="00544027"/>
    <w:rPr>
      <w:rFonts w:eastAsiaTheme="minorHAnsi"/>
      <w:lang w:eastAsia="en-US"/>
    </w:rPr>
  </w:style>
  <w:style w:type="paragraph" w:customStyle="1" w:styleId="392351E9A0C9401D93AA83D6ACC3F2CD13">
    <w:name w:val="392351E9A0C9401D93AA83D6ACC3F2CD13"/>
    <w:rsid w:val="00544027"/>
    <w:rPr>
      <w:rFonts w:eastAsiaTheme="minorHAnsi"/>
      <w:lang w:eastAsia="en-US"/>
    </w:rPr>
  </w:style>
  <w:style w:type="paragraph" w:customStyle="1" w:styleId="26C9B86E1AD34B20B1C7611024C069BB12">
    <w:name w:val="26C9B86E1AD34B20B1C7611024C069BB12"/>
    <w:rsid w:val="00544027"/>
    <w:rPr>
      <w:rFonts w:eastAsiaTheme="minorHAnsi"/>
      <w:lang w:eastAsia="en-US"/>
    </w:rPr>
  </w:style>
  <w:style w:type="paragraph" w:customStyle="1" w:styleId="3D833F4B9BE7419FA05A463711AFEF9A3">
    <w:name w:val="3D833F4B9BE7419FA05A463711AFEF9A3"/>
    <w:rsid w:val="00544027"/>
    <w:rPr>
      <w:rFonts w:eastAsiaTheme="minorHAnsi"/>
      <w:lang w:eastAsia="en-US"/>
    </w:rPr>
  </w:style>
  <w:style w:type="paragraph" w:customStyle="1" w:styleId="AACB49A82BF14BF9BAFBF5A2E6321EAA4">
    <w:name w:val="AACB49A82BF14BF9BAFBF5A2E6321EAA4"/>
    <w:rsid w:val="00544027"/>
    <w:rPr>
      <w:rFonts w:eastAsiaTheme="minorHAnsi"/>
      <w:lang w:eastAsia="en-US"/>
    </w:rPr>
  </w:style>
  <w:style w:type="paragraph" w:customStyle="1" w:styleId="032BC4FDED0C43F8B65AB6E98B2090F011">
    <w:name w:val="032BC4FDED0C43F8B65AB6E98B2090F011"/>
    <w:rsid w:val="00544027"/>
    <w:rPr>
      <w:rFonts w:eastAsiaTheme="minorHAnsi"/>
      <w:lang w:eastAsia="en-US"/>
    </w:rPr>
  </w:style>
  <w:style w:type="paragraph" w:customStyle="1" w:styleId="B6883339988B47D3A2E9C5F33FDF5CF015">
    <w:name w:val="B6883339988B47D3A2E9C5F33FDF5CF015"/>
    <w:rsid w:val="00E83138"/>
    <w:rPr>
      <w:rFonts w:eastAsiaTheme="minorHAnsi"/>
      <w:lang w:eastAsia="en-US"/>
    </w:rPr>
  </w:style>
  <w:style w:type="paragraph" w:customStyle="1" w:styleId="392351E9A0C9401D93AA83D6ACC3F2CD14">
    <w:name w:val="392351E9A0C9401D93AA83D6ACC3F2CD14"/>
    <w:rsid w:val="00E83138"/>
    <w:rPr>
      <w:rFonts w:eastAsiaTheme="minorHAnsi"/>
      <w:lang w:eastAsia="en-US"/>
    </w:rPr>
  </w:style>
  <w:style w:type="paragraph" w:customStyle="1" w:styleId="26C9B86E1AD34B20B1C7611024C069BB13">
    <w:name w:val="26C9B86E1AD34B20B1C7611024C069BB13"/>
    <w:rsid w:val="00E83138"/>
    <w:rPr>
      <w:rFonts w:eastAsiaTheme="minorHAnsi"/>
      <w:lang w:eastAsia="en-US"/>
    </w:rPr>
  </w:style>
  <w:style w:type="paragraph" w:customStyle="1" w:styleId="3D833F4B9BE7419FA05A463711AFEF9A4">
    <w:name w:val="3D833F4B9BE7419FA05A463711AFEF9A4"/>
    <w:rsid w:val="00E83138"/>
    <w:rPr>
      <w:rFonts w:eastAsiaTheme="minorHAnsi"/>
      <w:lang w:eastAsia="en-US"/>
    </w:rPr>
  </w:style>
  <w:style w:type="paragraph" w:customStyle="1" w:styleId="AACB49A82BF14BF9BAFBF5A2E6321EAA5">
    <w:name w:val="AACB49A82BF14BF9BAFBF5A2E6321EAA5"/>
    <w:rsid w:val="00E83138"/>
    <w:rPr>
      <w:rFonts w:eastAsiaTheme="minorHAnsi"/>
      <w:lang w:eastAsia="en-US"/>
    </w:rPr>
  </w:style>
  <w:style w:type="paragraph" w:customStyle="1" w:styleId="032BC4FDED0C43F8B65AB6E98B2090F012">
    <w:name w:val="032BC4FDED0C43F8B65AB6E98B2090F012"/>
    <w:rsid w:val="00E83138"/>
    <w:rPr>
      <w:rFonts w:eastAsiaTheme="minorHAnsi"/>
      <w:lang w:eastAsia="en-US"/>
    </w:rPr>
  </w:style>
  <w:style w:type="paragraph" w:customStyle="1" w:styleId="B6883339988B47D3A2E9C5F33FDF5CF016">
    <w:name w:val="B6883339988B47D3A2E9C5F33FDF5CF016"/>
    <w:rsid w:val="00E83138"/>
    <w:rPr>
      <w:rFonts w:eastAsiaTheme="minorHAnsi"/>
      <w:lang w:eastAsia="en-US"/>
    </w:rPr>
  </w:style>
  <w:style w:type="paragraph" w:customStyle="1" w:styleId="392351E9A0C9401D93AA83D6ACC3F2CD15">
    <w:name w:val="392351E9A0C9401D93AA83D6ACC3F2CD15"/>
    <w:rsid w:val="00E83138"/>
    <w:rPr>
      <w:rFonts w:eastAsiaTheme="minorHAnsi"/>
      <w:lang w:eastAsia="en-US"/>
    </w:rPr>
  </w:style>
  <w:style w:type="paragraph" w:customStyle="1" w:styleId="26C9B86E1AD34B20B1C7611024C069BB14">
    <w:name w:val="26C9B86E1AD34B20B1C7611024C069BB14"/>
    <w:rsid w:val="00E83138"/>
    <w:rPr>
      <w:rFonts w:eastAsiaTheme="minorHAnsi"/>
      <w:lang w:eastAsia="en-US"/>
    </w:rPr>
  </w:style>
  <w:style w:type="paragraph" w:customStyle="1" w:styleId="3D833F4B9BE7419FA05A463711AFEF9A5">
    <w:name w:val="3D833F4B9BE7419FA05A463711AFEF9A5"/>
    <w:rsid w:val="00E83138"/>
    <w:rPr>
      <w:rFonts w:eastAsiaTheme="minorHAnsi"/>
      <w:lang w:eastAsia="en-US"/>
    </w:rPr>
  </w:style>
  <w:style w:type="paragraph" w:customStyle="1" w:styleId="AACB49A82BF14BF9BAFBF5A2E6321EAA6">
    <w:name w:val="AACB49A82BF14BF9BAFBF5A2E6321EAA6"/>
    <w:rsid w:val="00E83138"/>
    <w:rPr>
      <w:rFonts w:eastAsiaTheme="minorHAnsi"/>
      <w:lang w:eastAsia="en-US"/>
    </w:rPr>
  </w:style>
  <w:style w:type="paragraph" w:customStyle="1" w:styleId="032BC4FDED0C43F8B65AB6E98B2090F013">
    <w:name w:val="032BC4FDED0C43F8B65AB6E98B2090F013"/>
    <w:rsid w:val="00E83138"/>
    <w:rPr>
      <w:rFonts w:eastAsiaTheme="minorHAnsi"/>
      <w:lang w:eastAsia="en-US"/>
    </w:rPr>
  </w:style>
  <w:style w:type="paragraph" w:customStyle="1" w:styleId="B6883339988B47D3A2E9C5F33FDF5CF017">
    <w:name w:val="B6883339988B47D3A2E9C5F33FDF5CF017"/>
    <w:rsid w:val="00E83138"/>
    <w:rPr>
      <w:rFonts w:eastAsiaTheme="minorHAnsi"/>
      <w:lang w:eastAsia="en-US"/>
    </w:rPr>
  </w:style>
  <w:style w:type="paragraph" w:customStyle="1" w:styleId="392351E9A0C9401D93AA83D6ACC3F2CD16">
    <w:name w:val="392351E9A0C9401D93AA83D6ACC3F2CD16"/>
    <w:rsid w:val="00E83138"/>
    <w:rPr>
      <w:rFonts w:eastAsiaTheme="minorHAnsi"/>
      <w:lang w:eastAsia="en-US"/>
    </w:rPr>
  </w:style>
  <w:style w:type="paragraph" w:customStyle="1" w:styleId="26C9B86E1AD34B20B1C7611024C069BB15">
    <w:name w:val="26C9B86E1AD34B20B1C7611024C069BB15"/>
    <w:rsid w:val="00E83138"/>
    <w:rPr>
      <w:rFonts w:eastAsiaTheme="minorHAnsi"/>
      <w:lang w:eastAsia="en-US"/>
    </w:rPr>
  </w:style>
  <w:style w:type="paragraph" w:customStyle="1" w:styleId="3D833F4B9BE7419FA05A463711AFEF9A6">
    <w:name w:val="3D833F4B9BE7419FA05A463711AFEF9A6"/>
    <w:rsid w:val="00E83138"/>
    <w:rPr>
      <w:rFonts w:eastAsiaTheme="minorHAnsi"/>
      <w:lang w:eastAsia="en-US"/>
    </w:rPr>
  </w:style>
  <w:style w:type="paragraph" w:customStyle="1" w:styleId="AACB49A82BF14BF9BAFBF5A2E6321EAA7">
    <w:name w:val="AACB49A82BF14BF9BAFBF5A2E6321EAA7"/>
    <w:rsid w:val="00E83138"/>
    <w:rPr>
      <w:rFonts w:eastAsiaTheme="minorHAnsi"/>
      <w:lang w:eastAsia="en-US"/>
    </w:rPr>
  </w:style>
  <w:style w:type="paragraph" w:customStyle="1" w:styleId="032BC4FDED0C43F8B65AB6E98B2090F014">
    <w:name w:val="032BC4FDED0C43F8B65AB6E98B2090F014"/>
    <w:rsid w:val="00E83138"/>
    <w:rPr>
      <w:rFonts w:eastAsiaTheme="minorHAnsi"/>
      <w:lang w:eastAsia="en-US"/>
    </w:rPr>
  </w:style>
  <w:style w:type="paragraph" w:customStyle="1" w:styleId="B6883339988B47D3A2E9C5F33FDF5CF018">
    <w:name w:val="B6883339988B47D3A2E9C5F33FDF5CF018"/>
    <w:rsid w:val="00E83138"/>
    <w:rPr>
      <w:rFonts w:eastAsiaTheme="minorHAnsi"/>
      <w:lang w:eastAsia="en-US"/>
    </w:rPr>
  </w:style>
  <w:style w:type="paragraph" w:customStyle="1" w:styleId="392351E9A0C9401D93AA83D6ACC3F2CD17">
    <w:name w:val="392351E9A0C9401D93AA83D6ACC3F2CD17"/>
    <w:rsid w:val="00E83138"/>
    <w:rPr>
      <w:rFonts w:eastAsiaTheme="minorHAnsi"/>
      <w:lang w:eastAsia="en-US"/>
    </w:rPr>
  </w:style>
  <w:style w:type="paragraph" w:customStyle="1" w:styleId="26C9B86E1AD34B20B1C7611024C069BB16">
    <w:name w:val="26C9B86E1AD34B20B1C7611024C069BB16"/>
    <w:rsid w:val="00E83138"/>
    <w:rPr>
      <w:rFonts w:eastAsiaTheme="minorHAnsi"/>
      <w:lang w:eastAsia="en-US"/>
    </w:rPr>
  </w:style>
  <w:style w:type="paragraph" w:customStyle="1" w:styleId="3D833F4B9BE7419FA05A463711AFEF9A7">
    <w:name w:val="3D833F4B9BE7419FA05A463711AFEF9A7"/>
    <w:rsid w:val="00E83138"/>
    <w:rPr>
      <w:rFonts w:eastAsiaTheme="minorHAnsi"/>
      <w:lang w:eastAsia="en-US"/>
    </w:rPr>
  </w:style>
  <w:style w:type="paragraph" w:customStyle="1" w:styleId="AACB49A82BF14BF9BAFBF5A2E6321EAA8">
    <w:name w:val="AACB49A82BF14BF9BAFBF5A2E6321EAA8"/>
    <w:rsid w:val="00E83138"/>
    <w:rPr>
      <w:rFonts w:eastAsiaTheme="minorHAnsi"/>
      <w:lang w:eastAsia="en-US"/>
    </w:rPr>
  </w:style>
  <w:style w:type="paragraph" w:customStyle="1" w:styleId="032BC4FDED0C43F8B65AB6E98B2090F015">
    <w:name w:val="032BC4FDED0C43F8B65AB6E98B2090F015"/>
    <w:rsid w:val="00E83138"/>
    <w:rPr>
      <w:rFonts w:eastAsiaTheme="minorHAnsi"/>
      <w:lang w:eastAsia="en-US"/>
    </w:rPr>
  </w:style>
  <w:style w:type="paragraph" w:customStyle="1" w:styleId="B6883339988B47D3A2E9C5F33FDF5CF019">
    <w:name w:val="B6883339988B47D3A2E9C5F33FDF5CF019"/>
    <w:rsid w:val="00E83138"/>
    <w:rPr>
      <w:rFonts w:eastAsiaTheme="minorHAnsi"/>
      <w:lang w:eastAsia="en-US"/>
    </w:rPr>
  </w:style>
  <w:style w:type="paragraph" w:customStyle="1" w:styleId="392351E9A0C9401D93AA83D6ACC3F2CD18">
    <w:name w:val="392351E9A0C9401D93AA83D6ACC3F2CD18"/>
    <w:rsid w:val="00E83138"/>
    <w:rPr>
      <w:rFonts w:eastAsiaTheme="minorHAnsi"/>
      <w:lang w:eastAsia="en-US"/>
    </w:rPr>
  </w:style>
  <w:style w:type="paragraph" w:customStyle="1" w:styleId="26C9B86E1AD34B20B1C7611024C069BB17">
    <w:name w:val="26C9B86E1AD34B20B1C7611024C069BB17"/>
    <w:rsid w:val="00E83138"/>
    <w:rPr>
      <w:rFonts w:eastAsiaTheme="minorHAnsi"/>
      <w:lang w:eastAsia="en-US"/>
    </w:rPr>
  </w:style>
  <w:style w:type="paragraph" w:customStyle="1" w:styleId="3D833F4B9BE7419FA05A463711AFEF9A8">
    <w:name w:val="3D833F4B9BE7419FA05A463711AFEF9A8"/>
    <w:rsid w:val="00E83138"/>
    <w:rPr>
      <w:rFonts w:eastAsiaTheme="minorHAnsi"/>
      <w:lang w:eastAsia="en-US"/>
    </w:rPr>
  </w:style>
  <w:style w:type="paragraph" w:customStyle="1" w:styleId="AACB49A82BF14BF9BAFBF5A2E6321EAA9">
    <w:name w:val="AACB49A82BF14BF9BAFBF5A2E6321EAA9"/>
    <w:rsid w:val="00E83138"/>
    <w:rPr>
      <w:rFonts w:eastAsiaTheme="minorHAnsi"/>
      <w:lang w:eastAsia="en-US"/>
    </w:rPr>
  </w:style>
  <w:style w:type="paragraph" w:customStyle="1" w:styleId="032BC4FDED0C43F8B65AB6E98B2090F016">
    <w:name w:val="032BC4FDED0C43F8B65AB6E98B2090F016"/>
    <w:rsid w:val="00E83138"/>
    <w:rPr>
      <w:rFonts w:eastAsiaTheme="minorHAnsi"/>
      <w:lang w:eastAsia="en-US"/>
    </w:rPr>
  </w:style>
  <w:style w:type="paragraph" w:customStyle="1" w:styleId="B6883339988B47D3A2E9C5F33FDF5CF020">
    <w:name w:val="B6883339988B47D3A2E9C5F33FDF5CF020"/>
    <w:rsid w:val="00E83138"/>
    <w:rPr>
      <w:rFonts w:eastAsiaTheme="minorHAnsi"/>
      <w:lang w:eastAsia="en-US"/>
    </w:rPr>
  </w:style>
  <w:style w:type="paragraph" w:customStyle="1" w:styleId="392351E9A0C9401D93AA83D6ACC3F2CD19">
    <w:name w:val="392351E9A0C9401D93AA83D6ACC3F2CD19"/>
    <w:rsid w:val="00E83138"/>
    <w:rPr>
      <w:rFonts w:eastAsiaTheme="minorHAnsi"/>
      <w:lang w:eastAsia="en-US"/>
    </w:rPr>
  </w:style>
  <w:style w:type="paragraph" w:customStyle="1" w:styleId="26C9B86E1AD34B20B1C7611024C069BB18">
    <w:name w:val="26C9B86E1AD34B20B1C7611024C069BB18"/>
    <w:rsid w:val="00E83138"/>
    <w:rPr>
      <w:rFonts w:eastAsiaTheme="minorHAnsi"/>
      <w:lang w:eastAsia="en-US"/>
    </w:rPr>
  </w:style>
  <w:style w:type="paragraph" w:customStyle="1" w:styleId="3D833F4B9BE7419FA05A463711AFEF9A9">
    <w:name w:val="3D833F4B9BE7419FA05A463711AFEF9A9"/>
    <w:rsid w:val="00E83138"/>
    <w:rPr>
      <w:rFonts w:eastAsiaTheme="minorHAnsi"/>
      <w:lang w:eastAsia="en-US"/>
    </w:rPr>
  </w:style>
  <w:style w:type="paragraph" w:customStyle="1" w:styleId="AACB49A82BF14BF9BAFBF5A2E6321EAA10">
    <w:name w:val="AACB49A82BF14BF9BAFBF5A2E6321EAA10"/>
    <w:rsid w:val="00E83138"/>
    <w:rPr>
      <w:rFonts w:eastAsiaTheme="minorHAnsi"/>
      <w:lang w:eastAsia="en-US"/>
    </w:rPr>
  </w:style>
  <w:style w:type="paragraph" w:customStyle="1" w:styleId="032BC4FDED0C43F8B65AB6E98B2090F017">
    <w:name w:val="032BC4FDED0C43F8B65AB6E98B2090F017"/>
    <w:rsid w:val="00E83138"/>
    <w:rPr>
      <w:rFonts w:eastAsiaTheme="minorHAnsi"/>
      <w:lang w:eastAsia="en-US"/>
    </w:rPr>
  </w:style>
  <w:style w:type="paragraph" w:customStyle="1" w:styleId="B6883339988B47D3A2E9C5F33FDF5CF021">
    <w:name w:val="B6883339988B47D3A2E9C5F33FDF5CF021"/>
    <w:rsid w:val="00E83138"/>
    <w:rPr>
      <w:rFonts w:eastAsiaTheme="minorHAnsi"/>
      <w:lang w:eastAsia="en-US"/>
    </w:rPr>
  </w:style>
  <w:style w:type="paragraph" w:customStyle="1" w:styleId="392351E9A0C9401D93AA83D6ACC3F2CD20">
    <w:name w:val="392351E9A0C9401D93AA83D6ACC3F2CD20"/>
    <w:rsid w:val="00E83138"/>
    <w:rPr>
      <w:rFonts w:eastAsiaTheme="minorHAnsi"/>
      <w:lang w:eastAsia="en-US"/>
    </w:rPr>
  </w:style>
  <w:style w:type="paragraph" w:customStyle="1" w:styleId="26C9B86E1AD34B20B1C7611024C069BB19">
    <w:name w:val="26C9B86E1AD34B20B1C7611024C069BB19"/>
    <w:rsid w:val="00E83138"/>
    <w:rPr>
      <w:rFonts w:eastAsiaTheme="minorHAnsi"/>
      <w:lang w:eastAsia="en-US"/>
    </w:rPr>
  </w:style>
  <w:style w:type="paragraph" w:customStyle="1" w:styleId="3D833F4B9BE7419FA05A463711AFEF9A10">
    <w:name w:val="3D833F4B9BE7419FA05A463711AFEF9A10"/>
    <w:rsid w:val="00E83138"/>
    <w:rPr>
      <w:rFonts w:eastAsiaTheme="minorHAnsi"/>
      <w:lang w:eastAsia="en-US"/>
    </w:rPr>
  </w:style>
  <w:style w:type="paragraph" w:customStyle="1" w:styleId="AACB49A82BF14BF9BAFBF5A2E6321EAA11">
    <w:name w:val="AACB49A82BF14BF9BAFBF5A2E6321EAA11"/>
    <w:rsid w:val="00E83138"/>
    <w:rPr>
      <w:rFonts w:eastAsiaTheme="minorHAnsi"/>
      <w:lang w:eastAsia="en-US"/>
    </w:rPr>
  </w:style>
  <w:style w:type="paragraph" w:customStyle="1" w:styleId="032BC4FDED0C43F8B65AB6E98B2090F018">
    <w:name w:val="032BC4FDED0C43F8B65AB6E98B2090F018"/>
    <w:rsid w:val="00E83138"/>
    <w:rPr>
      <w:rFonts w:eastAsiaTheme="minorHAnsi"/>
      <w:lang w:eastAsia="en-US"/>
    </w:rPr>
  </w:style>
  <w:style w:type="paragraph" w:customStyle="1" w:styleId="B6883339988B47D3A2E9C5F33FDF5CF022">
    <w:name w:val="B6883339988B47D3A2E9C5F33FDF5CF022"/>
    <w:rsid w:val="00E83138"/>
    <w:rPr>
      <w:rFonts w:eastAsiaTheme="minorHAnsi"/>
      <w:lang w:eastAsia="en-US"/>
    </w:rPr>
  </w:style>
  <w:style w:type="paragraph" w:customStyle="1" w:styleId="392351E9A0C9401D93AA83D6ACC3F2CD21">
    <w:name w:val="392351E9A0C9401D93AA83D6ACC3F2CD21"/>
    <w:rsid w:val="00E83138"/>
    <w:rPr>
      <w:rFonts w:eastAsiaTheme="minorHAnsi"/>
      <w:lang w:eastAsia="en-US"/>
    </w:rPr>
  </w:style>
  <w:style w:type="paragraph" w:customStyle="1" w:styleId="26C9B86E1AD34B20B1C7611024C069BB20">
    <w:name w:val="26C9B86E1AD34B20B1C7611024C069BB20"/>
    <w:rsid w:val="00E83138"/>
    <w:rPr>
      <w:rFonts w:eastAsiaTheme="minorHAnsi"/>
      <w:lang w:eastAsia="en-US"/>
    </w:rPr>
  </w:style>
  <w:style w:type="paragraph" w:customStyle="1" w:styleId="3D833F4B9BE7419FA05A463711AFEF9A11">
    <w:name w:val="3D833F4B9BE7419FA05A463711AFEF9A11"/>
    <w:rsid w:val="00E83138"/>
    <w:rPr>
      <w:rFonts w:eastAsiaTheme="minorHAnsi"/>
      <w:lang w:eastAsia="en-US"/>
    </w:rPr>
  </w:style>
  <w:style w:type="paragraph" w:customStyle="1" w:styleId="AACB49A82BF14BF9BAFBF5A2E6321EAA12">
    <w:name w:val="AACB49A82BF14BF9BAFBF5A2E6321EAA12"/>
    <w:rsid w:val="00E83138"/>
    <w:rPr>
      <w:rFonts w:eastAsiaTheme="minorHAnsi"/>
      <w:lang w:eastAsia="en-US"/>
    </w:rPr>
  </w:style>
  <w:style w:type="paragraph" w:customStyle="1" w:styleId="032BC4FDED0C43F8B65AB6E98B2090F019">
    <w:name w:val="032BC4FDED0C43F8B65AB6E98B2090F019"/>
    <w:rsid w:val="00E83138"/>
    <w:rPr>
      <w:rFonts w:eastAsiaTheme="minorHAnsi"/>
      <w:lang w:eastAsia="en-US"/>
    </w:rPr>
  </w:style>
  <w:style w:type="paragraph" w:customStyle="1" w:styleId="B6883339988B47D3A2E9C5F33FDF5CF023">
    <w:name w:val="B6883339988B47D3A2E9C5F33FDF5CF023"/>
    <w:rsid w:val="00ED6138"/>
    <w:rPr>
      <w:rFonts w:eastAsiaTheme="minorHAnsi"/>
      <w:lang w:eastAsia="en-US"/>
    </w:rPr>
  </w:style>
  <w:style w:type="paragraph" w:customStyle="1" w:styleId="392351E9A0C9401D93AA83D6ACC3F2CD22">
    <w:name w:val="392351E9A0C9401D93AA83D6ACC3F2CD22"/>
    <w:rsid w:val="00ED6138"/>
    <w:rPr>
      <w:rFonts w:eastAsiaTheme="minorHAnsi"/>
      <w:lang w:eastAsia="en-US"/>
    </w:rPr>
  </w:style>
  <w:style w:type="paragraph" w:customStyle="1" w:styleId="26C9B86E1AD34B20B1C7611024C069BB21">
    <w:name w:val="26C9B86E1AD34B20B1C7611024C069BB21"/>
    <w:rsid w:val="00ED6138"/>
    <w:rPr>
      <w:rFonts w:eastAsiaTheme="minorHAnsi"/>
      <w:lang w:eastAsia="en-US"/>
    </w:rPr>
  </w:style>
  <w:style w:type="paragraph" w:customStyle="1" w:styleId="3D833F4B9BE7419FA05A463711AFEF9A12">
    <w:name w:val="3D833F4B9BE7419FA05A463711AFEF9A12"/>
    <w:rsid w:val="00ED6138"/>
    <w:rPr>
      <w:rFonts w:eastAsiaTheme="minorHAnsi"/>
      <w:lang w:eastAsia="en-US"/>
    </w:rPr>
  </w:style>
  <w:style w:type="paragraph" w:customStyle="1" w:styleId="AACB49A82BF14BF9BAFBF5A2E6321EAA13">
    <w:name w:val="AACB49A82BF14BF9BAFBF5A2E6321EAA13"/>
    <w:rsid w:val="00ED6138"/>
    <w:rPr>
      <w:rFonts w:eastAsiaTheme="minorHAnsi"/>
      <w:lang w:eastAsia="en-US"/>
    </w:rPr>
  </w:style>
  <w:style w:type="paragraph" w:customStyle="1" w:styleId="032BC4FDED0C43F8B65AB6E98B2090F020">
    <w:name w:val="032BC4FDED0C43F8B65AB6E98B2090F020"/>
    <w:rsid w:val="00ED6138"/>
    <w:rPr>
      <w:rFonts w:eastAsiaTheme="minorHAnsi"/>
      <w:lang w:eastAsia="en-US"/>
    </w:rPr>
  </w:style>
  <w:style w:type="paragraph" w:customStyle="1" w:styleId="B6883339988B47D3A2E9C5F33FDF5CF024">
    <w:name w:val="B6883339988B47D3A2E9C5F33FDF5CF024"/>
    <w:rsid w:val="00ED6138"/>
    <w:rPr>
      <w:rFonts w:eastAsiaTheme="minorHAnsi"/>
      <w:lang w:eastAsia="en-US"/>
    </w:rPr>
  </w:style>
  <w:style w:type="paragraph" w:customStyle="1" w:styleId="392351E9A0C9401D93AA83D6ACC3F2CD23">
    <w:name w:val="392351E9A0C9401D93AA83D6ACC3F2CD23"/>
    <w:rsid w:val="00ED6138"/>
    <w:rPr>
      <w:rFonts w:eastAsiaTheme="minorHAnsi"/>
      <w:lang w:eastAsia="en-US"/>
    </w:rPr>
  </w:style>
  <w:style w:type="paragraph" w:customStyle="1" w:styleId="26C9B86E1AD34B20B1C7611024C069BB22">
    <w:name w:val="26C9B86E1AD34B20B1C7611024C069BB22"/>
    <w:rsid w:val="00ED6138"/>
    <w:rPr>
      <w:rFonts w:eastAsiaTheme="minorHAnsi"/>
      <w:lang w:eastAsia="en-US"/>
    </w:rPr>
  </w:style>
  <w:style w:type="paragraph" w:customStyle="1" w:styleId="3D833F4B9BE7419FA05A463711AFEF9A13">
    <w:name w:val="3D833F4B9BE7419FA05A463711AFEF9A13"/>
    <w:rsid w:val="00ED6138"/>
    <w:rPr>
      <w:rFonts w:eastAsiaTheme="minorHAnsi"/>
      <w:lang w:eastAsia="en-US"/>
    </w:rPr>
  </w:style>
  <w:style w:type="paragraph" w:customStyle="1" w:styleId="AACB49A82BF14BF9BAFBF5A2E6321EAA14">
    <w:name w:val="AACB49A82BF14BF9BAFBF5A2E6321EAA14"/>
    <w:rsid w:val="00ED6138"/>
    <w:rPr>
      <w:rFonts w:eastAsiaTheme="minorHAnsi"/>
      <w:lang w:eastAsia="en-US"/>
    </w:rPr>
  </w:style>
  <w:style w:type="paragraph" w:customStyle="1" w:styleId="032BC4FDED0C43F8B65AB6E98B2090F021">
    <w:name w:val="032BC4FDED0C43F8B65AB6E98B2090F021"/>
    <w:rsid w:val="00ED6138"/>
    <w:rPr>
      <w:rFonts w:eastAsiaTheme="minorHAnsi"/>
      <w:lang w:eastAsia="en-US"/>
    </w:rPr>
  </w:style>
  <w:style w:type="paragraph" w:customStyle="1" w:styleId="4F17197D9E59482C9F61AD73EF2162BF">
    <w:name w:val="4F17197D9E59482C9F61AD73EF2162BF"/>
    <w:rsid w:val="00667A20"/>
  </w:style>
  <w:style w:type="paragraph" w:customStyle="1" w:styleId="4F17197D9E59482C9F61AD73EF2162BF1">
    <w:name w:val="4F17197D9E59482C9F61AD73EF2162BF1"/>
    <w:rsid w:val="00E93DB7"/>
    <w:rPr>
      <w:rFonts w:eastAsiaTheme="minorHAnsi"/>
      <w:lang w:eastAsia="en-US"/>
    </w:rPr>
  </w:style>
  <w:style w:type="paragraph" w:customStyle="1" w:styleId="9FFEE002941D434481E3AA4C9D57F87E">
    <w:name w:val="9FFEE002941D434481E3AA4C9D57F87E"/>
    <w:rsid w:val="00E93DB7"/>
  </w:style>
  <w:style w:type="paragraph" w:customStyle="1" w:styleId="75F812199C894F28ABD429C1C91308E0">
    <w:name w:val="75F812199C894F28ABD429C1C91308E0"/>
    <w:rsid w:val="00E93DB7"/>
  </w:style>
  <w:style w:type="paragraph" w:customStyle="1" w:styleId="50A7EE2D353845DDBC184869BADF86F1">
    <w:name w:val="50A7EE2D353845DDBC184869BADF86F1"/>
    <w:rsid w:val="00E93DB7"/>
  </w:style>
  <w:style w:type="paragraph" w:customStyle="1" w:styleId="DC2A9EFF4CC64E0C8A8A9C80C8959177">
    <w:name w:val="DC2A9EFF4CC64E0C8A8A9C80C8959177"/>
    <w:rsid w:val="00E93DB7"/>
  </w:style>
  <w:style w:type="paragraph" w:customStyle="1" w:styleId="D314D29239104248BEF287FC23B20CB5">
    <w:name w:val="D314D29239104248BEF287FC23B20CB5"/>
    <w:rsid w:val="00E93DB7"/>
  </w:style>
  <w:style w:type="paragraph" w:customStyle="1" w:styleId="4F17197D9E59482C9F61AD73EF2162BF2">
    <w:name w:val="4F17197D9E59482C9F61AD73EF2162BF2"/>
    <w:rsid w:val="00E93DB7"/>
    <w:rPr>
      <w:rFonts w:eastAsiaTheme="minorHAnsi"/>
      <w:lang w:eastAsia="en-US"/>
    </w:rPr>
  </w:style>
  <w:style w:type="paragraph" w:customStyle="1" w:styleId="9FFEE002941D434481E3AA4C9D57F87E1">
    <w:name w:val="9FFEE002941D434481E3AA4C9D57F87E1"/>
    <w:rsid w:val="00E93DB7"/>
    <w:rPr>
      <w:rFonts w:eastAsiaTheme="minorHAnsi"/>
      <w:lang w:eastAsia="en-US"/>
    </w:rPr>
  </w:style>
  <w:style w:type="paragraph" w:customStyle="1" w:styleId="75F812199C894F28ABD429C1C91308E01">
    <w:name w:val="75F812199C894F28ABD429C1C91308E01"/>
    <w:rsid w:val="00E93DB7"/>
    <w:rPr>
      <w:rFonts w:eastAsiaTheme="minorHAnsi"/>
      <w:lang w:eastAsia="en-US"/>
    </w:rPr>
  </w:style>
  <w:style w:type="paragraph" w:customStyle="1" w:styleId="50A7EE2D353845DDBC184869BADF86F11">
    <w:name w:val="50A7EE2D353845DDBC184869BADF86F11"/>
    <w:rsid w:val="00E93DB7"/>
    <w:rPr>
      <w:rFonts w:eastAsiaTheme="minorHAnsi"/>
      <w:lang w:eastAsia="en-US"/>
    </w:rPr>
  </w:style>
  <w:style w:type="paragraph" w:customStyle="1" w:styleId="DC2A9EFF4CC64E0C8A8A9C80C89591771">
    <w:name w:val="DC2A9EFF4CC64E0C8A8A9C80C89591771"/>
    <w:rsid w:val="00E93DB7"/>
    <w:rPr>
      <w:rFonts w:eastAsiaTheme="minorHAnsi"/>
      <w:lang w:eastAsia="en-US"/>
    </w:rPr>
  </w:style>
  <w:style w:type="paragraph" w:customStyle="1" w:styleId="D314D29239104248BEF287FC23B20CB51">
    <w:name w:val="D314D29239104248BEF287FC23B20CB51"/>
    <w:rsid w:val="00E93DB7"/>
    <w:rPr>
      <w:rFonts w:eastAsiaTheme="minorHAnsi"/>
      <w:lang w:eastAsia="en-US"/>
    </w:rPr>
  </w:style>
  <w:style w:type="paragraph" w:customStyle="1" w:styleId="5E5E23109B874EEB83C1C86B79288E3B">
    <w:name w:val="5E5E23109B874EEB83C1C86B79288E3B"/>
    <w:rsid w:val="00E93DB7"/>
    <w:rPr>
      <w:rFonts w:eastAsiaTheme="minorHAnsi"/>
      <w:lang w:eastAsia="en-US"/>
    </w:rPr>
  </w:style>
  <w:style w:type="paragraph" w:customStyle="1" w:styleId="DFB5350DBB0D4598ADB1C8F3A6F2398D">
    <w:name w:val="DFB5350DBB0D4598ADB1C8F3A6F2398D"/>
    <w:rsid w:val="00E93DB7"/>
  </w:style>
  <w:style w:type="paragraph" w:customStyle="1" w:styleId="5E5E23109B874EEB83C1C86B79288E3B1">
    <w:name w:val="5E5E23109B874EEB83C1C86B79288E3B1"/>
    <w:rsid w:val="00E93DB7"/>
    <w:rPr>
      <w:rFonts w:eastAsiaTheme="minorHAnsi"/>
      <w:lang w:eastAsia="en-US"/>
    </w:rPr>
  </w:style>
  <w:style w:type="paragraph" w:customStyle="1" w:styleId="DFB5350DBB0D4598ADB1C8F3A6F2398D1">
    <w:name w:val="DFB5350DBB0D4598ADB1C8F3A6F2398D1"/>
    <w:rsid w:val="00E93DB7"/>
    <w:rPr>
      <w:rFonts w:eastAsiaTheme="minorHAnsi"/>
      <w:lang w:eastAsia="en-US"/>
    </w:rPr>
  </w:style>
  <w:style w:type="paragraph" w:customStyle="1" w:styleId="3113D1330E9F44F996423BCC42995002">
    <w:name w:val="3113D1330E9F44F996423BCC42995002"/>
    <w:rsid w:val="00E93DB7"/>
  </w:style>
  <w:style w:type="paragraph" w:customStyle="1" w:styleId="5E5E23109B874EEB83C1C86B79288E3B2">
    <w:name w:val="5E5E23109B874EEB83C1C86B79288E3B2"/>
    <w:rsid w:val="00E93DB7"/>
    <w:rPr>
      <w:rFonts w:eastAsiaTheme="minorHAnsi"/>
      <w:lang w:eastAsia="en-US"/>
    </w:rPr>
  </w:style>
  <w:style w:type="paragraph" w:customStyle="1" w:styleId="DFB5350DBB0D4598ADB1C8F3A6F2398D2">
    <w:name w:val="DFB5350DBB0D4598ADB1C8F3A6F2398D2"/>
    <w:rsid w:val="00E93DB7"/>
    <w:rPr>
      <w:rFonts w:eastAsiaTheme="minorHAnsi"/>
      <w:lang w:eastAsia="en-US"/>
    </w:rPr>
  </w:style>
  <w:style w:type="paragraph" w:customStyle="1" w:styleId="3113D1330E9F44F996423BCC429950021">
    <w:name w:val="3113D1330E9F44F996423BCC429950021"/>
    <w:rsid w:val="00E93DB7"/>
    <w:rPr>
      <w:rFonts w:eastAsiaTheme="minorHAnsi"/>
      <w:lang w:eastAsia="en-US"/>
    </w:rPr>
  </w:style>
  <w:style w:type="paragraph" w:customStyle="1" w:styleId="E019D85E5047465890B8AEB5EE0B4A55">
    <w:name w:val="E019D85E5047465890B8AEB5EE0B4A55"/>
    <w:rsid w:val="00E93DB7"/>
  </w:style>
  <w:style w:type="paragraph" w:customStyle="1" w:styleId="5E5E23109B874EEB83C1C86B79288E3B3">
    <w:name w:val="5E5E23109B874EEB83C1C86B79288E3B3"/>
    <w:rsid w:val="00E93DB7"/>
    <w:rPr>
      <w:rFonts w:eastAsiaTheme="minorHAnsi"/>
      <w:lang w:eastAsia="en-US"/>
    </w:rPr>
  </w:style>
  <w:style w:type="paragraph" w:customStyle="1" w:styleId="DFB5350DBB0D4598ADB1C8F3A6F2398D3">
    <w:name w:val="DFB5350DBB0D4598ADB1C8F3A6F2398D3"/>
    <w:rsid w:val="00E93DB7"/>
    <w:rPr>
      <w:rFonts w:eastAsiaTheme="minorHAnsi"/>
      <w:lang w:eastAsia="en-US"/>
    </w:rPr>
  </w:style>
  <w:style w:type="paragraph" w:customStyle="1" w:styleId="3113D1330E9F44F996423BCC429950022">
    <w:name w:val="3113D1330E9F44F996423BCC429950022"/>
    <w:rsid w:val="00E93DB7"/>
    <w:rPr>
      <w:rFonts w:eastAsiaTheme="minorHAnsi"/>
      <w:lang w:eastAsia="en-US"/>
    </w:rPr>
  </w:style>
  <w:style w:type="paragraph" w:customStyle="1" w:styleId="E019D85E5047465890B8AEB5EE0B4A551">
    <w:name w:val="E019D85E5047465890B8AEB5EE0B4A551"/>
    <w:rsid w:val="00E93DB7"/>
    <w:rPr>
      <w:rFonts w:eastAsiaTheme="minorHAnsi"/>
      <w:lang w:eastAsia="en-US"/>
    </w:rPr>
  </w:style>
  <w:style w:type="paragraph" w:customStyle="1" w:styleId="0DEA63BCF31F4DF49ED4CB73BC853E58">
    <w:name w:val="0DEA63BCF31F4DF49ED4CB73BC853E58"/>
    <w:rsid w:val="00E93DB7"/>
  </w:style>
  <w:style w:type="paragraph" w:customStyle="1" w:styleId="5E5E23109B874EEB83C1C86B79288E3B4">
    <w:name w:val="5E5E23109B874EEB83C1C86B79288E3B4"/>
    <w:rsid w:val="00E93DB7"/>
    <w:rPr>
      <w:rFonts w:eastAsiaTheme="minorHAnsi"/>
      <w:lang w:eastAsia="en-US"/>
    </w:rPr>
  </w:style>
  <w:style w:type="paragraph" w:customStyle="1" w:styleId="DFB5350DBB0D4598ADB1C8F3A6F2398D4">
    <w:name w:val="DFB5350DBB0D4598ADB1C8F3A6F2398D4"/>
    <w:rsid w:val="00E93DB7"/>
    <w:rPr>
      <w:rFonts w:eastAsiaTheme="minorHAnsi"/>
      <w:lang w:eastAsia="en-US"/>
    </w:rPr>
  </w:style>
  <w:style w:type="paragraph" w:customStyle="1" w:styleId="3113D1330E9F44F996423BCC429950023">
    <w:name w:val="3113D1330E9F44F996423BCC429950023"/>
    <w:rsid w:val="00E93DB7"/>
    <w:rPr>
      <w:rFonts w:eastAsiaTheme="minorHAnsi"/>
      <w:lang w:eastAsia="en-US"/>
    </w:rPr>
  </w:style>
  <w:style w:type="paragraph" w:customStyle="1" w:styleId="E019D85E5047465890B8AEB5EE0B4A552">
    <w:name w:val="E019D85E5047465890B8AEB5EE0B4A552"/>
    <w:rsid w:val="00E93DB7"/>
    <w:rPr>
      <w:rFonts w:eastAsiaTheme="minorHAnsi"/>
      <w:lang w:eastAsia="en-US"/>
    </w:rPr>
  </w:style>
  <w:style w:type="paragraph" w:customStyle="1" w:styleId="0DEA63BCF31F4DF49ED4CB73BC853E581">
    <w:name w:val="0DEA63BCF31F4DF49ED4CB73BC853E581"/>
    <w:rsid w:val="00E93DB7"/>
    <w:rPr>
      <w:rFonts w:eastAsiaTheme="minorHAnsi"/>
      <w:lang w:eastAsia="en-US"/>
    </w:rPr>
  </w:style>
  <w:style w:type="paragraph" w:customStyle="1" w:styleId="C968E3528C7143F79A40F87EBD5C3403">
    <w:name w:val="C968E3528C7143F79A40F87EBD5C3403"/>
    <w:rsid w:val="00E93DB7"/>
  </w:style>
  <w:style w:type="paragraph" w:customStyle="1" w:styleId="5E5E23109B874EEB83C1C86B79288E3B5">
    <w:name w:val="5E5E23109B874EEB83C1C86B79288E3B5"/>
    <w:rsid w:val="00E93DB7"/>
    <w:rPr>
      <w:rFonts w:eastAsiaTheme="minorHAnsi"/>
      <w:lang w:eastAsia="en-US"/>
    </w:rPr>
  </w:style>
  <w:style w:type="paragraph" w:customStyle="1" w:styleId="DFB5350DBB0D4598ADB1C8F3A6F2398D5">
    <w:name w:val="DFB5350DBB0D4598ADB1C8F3A6F2398D5"/>
    <w:rsid w:val="00E93DB7"/>
    <w:rPr>
      <w:rFonts w:eastAsiaTheme="minorHAnsi"/>
      <w:lang w:eastAsia="en-US"/>
    </w:rPr>
  </w:style>
  <w:style w:type="paragraph" w:customStyle="1" w:styleId="3113D1330E9F44F996423BCC429950024">
    <w:name w:val="3113D1330E9F44F996423BCC429950024"/>
    <w:rsid w:val="00E93DB7"/>
    <w:rPr>
      <w:rFonts w:eastAsiaTheme="minorHAnsi"/>
      <w:lang w:eastAsia="en-US"/>
    </w:rPr>
  </w:style>
  <w:style w:type="paragraph" w:customStyle="1" w:styleId="E019D85E5047465890B8AEB5EE0B4A553">
    <w:name w:val="E019D85E5047465890B8AEB5EE0B4A553"/>
    <w:rsid w:val="00E93DB7"/>
    <w:rPr>
      <w:rFonts w:eastAsiaTheme="minorHAnsi"/>
      <w:lang w:eastAsia="en-US"/>
    </w:rPr>
  </w:style>
  <w:style w:type="paragraph" w:customStyle="1" w:styleId="0DEA63BCF31F4DF49ED4CB73BC853E582">
    <w:name w:val="0DEA63BCF31F4DF49ED4CB73BC853E582"/>
    <w:rsid w:val="00E93DB7"/>
    <w:rPr>
      <w:rFonts w:eastAsiaTheme="minorHAnsi"/>
      <w:lang w:eastAsia="en-US"/>
    </w:rPr>
  </w:style>
  <w:style w:type="paragraph" w:customStyle="1" w:styleId="C968E3528C7143F79A40F87EBD5C34031">
    <w:name w:val="C968E3528C7143F79A40F87EBD5C34031"/>
    <w:rsid w:val="00E93DB7"/>
    <w:rPr>
      <w:rFonts w:eastAsiaTheme="minorHAnsi"/>
      <w:lang w:eastAsia="en-US"/>
    </w:rPr>
  </w:style>
  <w:style w:type="paragraph" w:customStyle="1" w:styleId="5E5E23109B874EEB83C1C86B79288E3B6">
    <w:name w:val="5E5E23109B874EEB83C1C86B79288E3B6"/>
    <w:rsid w:val="00E93DB7"/>
    <w:rPr>
      <w:rFonts w:eastAsiaTheme="minorHAnsi"/>
      <w:lang w:eastAsia="en-US"/>
    </w:rPr>
  </w:style>
  <w:style w:type="paragraph" w:customStyle="1" w:styleId="DFB5350DBB0D4598ADB1C8F3A6F2398D6">
    <w:name w:val="DFB5350DBB0D4598ADB1C8F3A6F2398D6"/>
    <w:rsid w:val="00E93DB7"/>
    <w:rPr>
      <w:rFonts w:eastAsiaTheme="minorHAnsi"/>
      <w:lang w:eastAsia="en-US"/>
    </w:rPr>
  </w:style>
  <w:style w:type="paragraph" w:customStyle="1" w:styleId="3113D1330E9F44F996423BCC429950025">
    <w:name w:val="3113D1330E9F44F996423BCC429950025"/>
    <w:rsid w:val="00E93DB7"/>
    <w:rPr>
      <w:rFonts w:eastAsiaTheme="minorHAnsi"/>
      <w:lang w:eastAsia="en-US"/>
    </w:rPr>
  </w:style>
  <w:style w:type="paragraph" w:customStyle="1" w:styleId="E019D85E5047465890B8AEB5EE0B4A554">
    <w:name w:val="E019D85E5047465890B8AEB5EE0B4A554"/>
    <w:rsid w:val="00E93DB7"/>
    <w:rPr>
      <w:rFonts w:eastAsiaTheme="minorHAnsi"/>
      <w:lang w:eastAsia="en-US"/>
    </w:rPr>
  </w:style>
  <w:style w:type="paragraph" w:customStyle="1" w:styleId="0DEA63BCF31F4DF49ED4CB73BC853E583">
    <w:name w:val="0DEA63BCF31F4DF49ED4CB73BC853E583"/>
    <w:rsid w:val="00E93DB7"/>
    <w:rPr>
      <w:rFonts w:eastAsiaTheme="minorHAnsi"/>
      <w:lang w:eastAsia="en-US"/>
    </w:rPr>
  </w:style>
  <w:style w:type="paragraph" w:customStyle="1" w:styleId="C968E3528C7143F79A40F87EBD5C34032">
    <w:name w:val="C968E3528C7143F79A40F87EBD5C34032"/>
    <w:rsid w:val="00E93DB7"/>
    <w:rPr>
      <w:rFonts w:eastAsiaTheme="minorHAnsi"/>
      <w:lang w:eastAsia="en-US"/>
    </w:rPr>
  </w:style>
  <w:style w:type="paragraph" w:customStyle="1" w:styleId="5E5E23109B874EEB83C1C86B79288E3B7">
    <w:name w:val="5E5E23109B874EEB83C1C86B79288E3B7"/>
    <w:rsid w:val="00E93DB7"/>
    <w:rPr>
      <w:rFonts w:eastAsiaTheme="minorHAnsi"/>
      <w:lang w:eastAsia="en-US"/>
    </w:rPr>
  </w:style>
  <w:style w:type="paragraph" w:customStyle="1" w:styleId="DFB5350DBB0D4598ADB1C8F3A6F2398D7">
    <w:name w:val="DFB5350DBB0D4598ADB1C8F3A6F2398D7"/>
    <w:rsid w:val="00E93DB7"/>
    <w:rPr>
      <w:rFonts w:eastAsiaTheme="minorHAnsi"/>
      <w:lang w:eastAsia="en-US"/>
    </w:rPr>
  </w:style>
  <w:style w:type="paragraph" w:customStyle="1" w:styleId="3113D1330E9F44F996423BCC429950026">
    <w:name w:val="3113D1330E9F44F996423BCC429950026"/>
    <w:rsid w:val="00E93DB7"/>
    <w:rPr>
      <w:rFonts w:eastAsiaTheme="minorHAnsi"/>
      <w:lang w:eastAsia="en-US"/>
    </w:rPr>
  </w:style>
  <w:style w:type="paragraph" w:customStyle="1" w:styleId="E019D85E5047465890B8AEB5EE0B4A555">
    <w:name w:val="E019D85E5047465890B8AEB5EE0B4A555"/>
    <w:rsid w:val="00E93DB7"/>
    <w:rPr>
      <w:rFonts w:eastAsiaTheme="minorHAnsi"/>
      <w:lang w:eastAsia="en-US"/>
    </w:rPr>
  </w:style>
  <w:style w:type="paragraph" w:customStyle="1" w:styleId="0DEA63BCF31F4DF49ED4CB73BC853E584">
    <w:name w:val="0DEA63BCF31F4DF49ED4CB73BC853E584"/>
    <w:rsid w:val="00E93DB7"/>
    <w:rPr>
      <w:rFonts w:eastAsiaTheme="minorHAnsi"/>
      <w:lang w:eastAsia="en-US"/>
    </w:rPr>
  </w:style>
  <w:style w:type="paragraph" w:customStyle="1" w:styleId="C968E3528C7143F79A40F87EBD5C34033">
    <w:name w:val="C968E3528C7143F79A40F87EBD5C34033"/>
    <w:rsid w:val="00E93DB7"/>
    <w:rPr>
      <w:rFonts w:eastAsiaTheme="minorHAnsi"/>
      <w:lang w:eastAsia="en-US"/>
    </w:rPr>
  </w:style>
  <w:style w:type="paragraph" w:customStyle="1" w:styleId="5E5E23109B874EEB83C1C86B79288E3B8">
    <w:name w:val="5E5E23109B874EEB83C1C86B79288E3B8"/>
    <w:rsid w:val="00E93DB7"/>
    <w:rPr>
      <w:rFonts w:eastAsiaTheme="minorHAnsi"/>
      <w:lang w:eastAsia="en-US"/>
    </w:rPr>
  </w:style>
  <w:style w:type="paragraph" w:customStyle="1" w:styleId="DFB5350DBB0D4598ADB1C8F3A6F2398D8">
    <w:name w:val="DFB5350DBB0D4598ADB1C8F3A6F2398D8"/>
    <w:rsid w:val="00E93DB7"/>
    <w:rPr>
      <w:rFonts w:eastAsiaTheme="minorHAnsi"/>
      <w:lang w:eastAsia="en-US"/>
    </w:rPr>
  </w:style>
  <w:style w:type="paragraph" w:customStyle="1" w:styleId="3113D1330E9F44F996423BCC429950027">
    <w:name w:val="3113D1330E9F44F996423BCC429950027"/>
    <w:rsid w:val="00E93DB7"/>
    <w:rPr>
      <w:rFonts w:eastAsiaTheme="minorHAnsi"/>
      <w:lang w:eastAsia="en-US"/>
    </w:rPr>
  </w:style>
  <w:style w:type="paragraph" w:customStyle="1" w:styleId="E019D85E5047465890B8AEB5EE0B4A556">
    <w:name w:val="E019D85E5047465890B8AEB5EE0B4A556"/>
    <w:rsid w:val="00E93DB7"/>
    <w:rPr>
      <w:rFonts w:eastAsiaTheme="minorHAnsi"/>
      <w:lang w:eastAsia="en-US"/>
    </w:rPr>
  </w:style>
  <w:style w:type="paragraph" w:customStyle="1" w:styleId="0DEA63BCF31F4DF49ED4CB73BC853E585">
    <w:name w:val="0DEA63BCF31F4DF49ED4CB73BC853E585"/>
    <w:rsid w:val="00E93DB7"/>
    <w:rPr>
      <w:rFonts w:eastAsiaTheme="minorHAnsi"/>
      <w:lang w:eastAsia="en-US"/>
    </w:rPr>
  </w:style>
  <w:style w:type="paragraph" w:customStyle="1" w:styleId="C968E3528C7143F79A40F87EBD5C34034">
    <w:name w:val="C968E3528C7143F79A40F87EBD5C34034"/>
    <w:rsid w:val="00E93DB7"/>
    <w:rPr>
      <w:rFonts w:eastAsiaTheme="minorHAnsi"/>
      <w:lang w:eastAsia="en-US"/>
    </w:rPr>
  </w:style>
  <w:style w:type="paragraph" w:customStyle="1" w:styleId="5E5E23109B874EEB83C1C86B79288E3B9">
    <w:name w:val="5E5E23109B874EEB83C1C86B79288E3B9"/>
    <w:rsid w:val="00196C0C"/>
    <w:rPr>
      <w:rFonts w:ascii="Times New Roman" w:eastAsiaTheme="minorHAnsi" w:hAnsi="Times New Roman"/>
      <w:lang w:eastAsia="en-US"/>
    </w:rPr>
  </w:style>
  <w:style w:type="paragraph" w:customStyle="1" w:styleId="DFB5350DBB0D4598ADB1C8F3A6F2398D9">
    <w:name w:val="DFB5350DBB0D4598ADB1C8F3A6F2398D9"/>
    <w:rsid w:val="00196C0C"/>
    <w:rPr>
      <w:rFonts w:ascii="Times New Roman" w:eastAsiaTheme="minorHAnsi" w:hAnsi="Times New Roman"/>
      <w:lang w:eastAsia="en-US"/>
    </w:rPr>
  </w:style>
  <w:style w:type="paragraph" w:customStyle="1" w:styleId="3113D1330E9F44F996423BCC429950028">
    <w:name w:val="3113D1330E9F44F996423BCC429950028"/>
    <w:rsid w:val="00196C0C"/>
    <w:rPr>
      <w:rFonts w:ascii="Times New Roman" w:eastAsiaTheme="minorHAnsi" w:hAnsi="Times New Roman"/>
      <w:lang w:eastAsia="en-US"/>
    </w:rPr>
  </w:style>
  <w:style w:type="paragraph" w:customStyle="1" w:styleId="E019D85E5047465890B8AEB5EE0B4A557">
    <w:name w:val="E019D85E5047465890B8AEB5EE0B4A557"/>
    <w:rsid w:val="00196C0C"/>
    <w:rPr>
      <w:rFonts w:ascii="Times New Roman" w:eastAsiaTheme="minorHAnsi" w:hAnsi="Times New Roman"/>
      <w:lang w:eastAsia="en-US"/>
    </w:rPr>
  </w:style>
  <w:style w:type="paragraph" w:customStyle="1" w:styleId="0DEA63BCF31F4DF49ED4CB73BC853E586">
    <w:name w:val="0DEA63BCF31F4DF49ED4CB73BC853E586"/>
    <w:rsid w:val="00196C0C"/>
    <w:rPr>
      <w:rFonts w:ascii="Times New Roman" w:eastAsiaTheme="minorHAnsi" w:hAnsi="Times New Roman"/>
      <w:lang w:eastAsia="en-US"/>
    </w:rPr>
  </w:style>
  <w:style w:type="paragraph" w:customStyle="1" w:styleId="C968E3528C7143F79A40F87EBD5C34035">
    <w:name w:val="C968E3528C7143F79A40F87EBD5C34035"/>
    <w:rsid w:val="00196C0C"/>
    <w:rPr>
      <w:rFonts w:ascii="Times New Roman" w:eastAsiaTheme="minorHAnsi" w:hAnsi="Times New Roman"/>
      <w:lang w:eastAsia="en-US"/>
    </w:rPr>
  </w:style>
  <w:style w:type="paragraph" w:customStyle="1" w:styleId="3A0ED33689E04B708C453349C8F4575E">
    <w:name w:val="3A0ED33689E04B708C453349C8F4575E"/>
    <w:rsid w:val="00196C0C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5E5E23109B874EEB83C1C86B79288E3B10">
    <w:name w:val="5E5E23109B874EEB83C1C86B79288E3B10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0">
    <w:name w:val="DFB5350DBB0D4598ADB1C8F3A6F2398D10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9">
    <w:name w:val="3113D1330E9F44F996423BCC429950029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8">
    <w:name w:val="E019D85E5047465890B8AEB5EE0B4A558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7">
    <w:name w:val="0DEA63BCF31F4DF49ED4CB73BC853E587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6">
    <w:name w:val="C968E3528C7143F79A40F87EBD5C34036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1">
    <w:name w:val="5E5E23109B874EEB83C1C86B79288E3B11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1">
    <w:name w:val="DFB5350DBB0D4598ADB1C8F3A6F2398D11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10">
    <w:name w:val="3113D1330E9F44F996423BCC4299500210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9">
    <w:name w:val="E019D85E5047465890B8AEB5EE0B4A559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8">
    <w:name w:val="0DEA63BCF31F4DF49ED4CB73BC853E588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7">
    <w:name w:val="C968E3528C7143F79A40F87EBD5C34037"/>
    <w:rsid w:val="006F17BA"/>
    <w:rPr>
      <w:rFonts w:ascii="Times New Roman" w:eastAsiaTheme="minorHAnsi" w:hAnsi="Times New Roman"/>
      <w:lang w:eastAsia="en-US"/>
    </w:rPr>
  </w:style>
  <w:style w:type="paragraph" w:customStyle="1" w:styleId="4B3E14388DEE46D08AD819734C437AA6">
    <w:name w:val="4B3E14388DEE46D08AD819734C437AA6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2">
    <w:name w:val="5E5E23109B874EEB83C1C86B79288E3B12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2">
    <w:name w:val="DFB5350DBB0D4598ADB1C8F3A6F2398D12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11">
    <w:name w:val="3113D1330E9F44F996423BCC4299500211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10">
    <w:name w:val="E019D85E5047465890B8AEB5EE0B4A5510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9">
    <w:name w:val="0DEA63BCF31F4DF49ED4CB73BC853E589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8">
    <w:name w:val="C968E3528C7143F79A40F87EBD5C34038"/>
    <w:rsid w:val="006F17BA"/>
    <w:rPr>
      <w:rFonts w:ascii="Times New Roman" w:eastAsiaTheme="minorHAnsi" w:hAnsi="Times New Roman"/>
      <w:lang w:eastAsia="en-US"/>
    </w:rPr>
  </w:style>
  <w:style w:type="paragraph" w:customStyle="1" w:styleId="4B3E14388DEE46D08AD819734C437AA61">
    <w:name w:val="4B3E14388DEE46D08AD819734C437AA61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3">
    <w:name w:val="5E5E23109B874EEB83C1C86B79288E3B13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3">
    <w:name w:val="DFB5350DBB0D4598ADB1C8F3A6F2398D13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2">
    <w:name w:val="3113D1330E9F44F996423BCC4299500212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1">
    <w:name w:val="E019D85E5047465890B8AEB5EE0B4A5511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0">
    <w:name w:val="0DEA63BCF31F4DF49ED4CB73BC853E5810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9">
    <w:name w:val="C968E3528C7143F79A40F87EBD5C34039"/>
    <w:rsid w:val="001C24FB"/>
    <w:rPr>
      <w:rFonts w:ascii="Times New Roman" w:eastAsiaTheme="minorHAnsi" w:hAnsi="Times New Roman"/>
      <w:lang w:eastAsia="en-US"/>
    </w:rPr>
  </w:style>
  <w:style w:type="paragraph" w:customStyle="1" w:styleId="33DAFEC0605D4A9CB380A5FD0D478A81">
    <w:name w:val="33DAFEC0605D4A9CB380A5FD0D478A81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">
    <w:name w:val="80FDA755C9684F5D824514F634F16F1A"/>
    <w:rsid w:val="001C24FB"/>
  </w:style>
  <w:style w:type="paragraph" w:customStyle="1" w:styleId="5E5E23109B874EEB83C1C86B79288E3B14">
    <w:name w:val="5E5E23109B874EEB83C1C86B79288E3B14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4">
    <w:name w:val="DFB5350DBB0D4598ADB1C8F3A6F2398D14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3">
    <w:name w:val="3113D1330E9F44F996423BCC4299500213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2">
    <w:name w:val="E019D85E5047465890B8AEB5EE0B4A5512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1">
    <w:name w:val="0DEA63BCF31F4DF49ED4CB73BC853E5811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0">
    <w:name w:val="C968E3528C7143F79A40F87EBD5C340310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1">
    <w:name w:val="80FDA755C9684F5D824514F634F16F1A1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5">
    <w:name w:val="5E5E23109B874EEB83C1C86B79288E3B15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5">
    <w:name w:val="DFB5350DBB0D4598ADB1C8F3A6F2398D15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4">
    <w:name w:val="3113D1330E9F44F996423BCC4299500214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3">
    <w:name w:val="E019D85E5047465890B8AEB5EE0B4A5513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2">
    <w:name w:val="0DEA63BCF31F4DF49ED4CB73BC853E5812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1">
    <w:name w:val="C968E3528C7143F79A40F87EBD5C340311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2">
    <w:name w:val="80FDA755C9684F5D824514F634F16F1A2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6">
    <w:name w:val="5E5E23109B874EEB83C1C86B79288E3B16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6">
    <w:name w:val="DFB5350DBB0D4598ADB1C8F3A6F2398D16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5">
    <w:name w:val="3113D1330E9F44F996423BCC4299500215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4">
    <w:name w:val="E019D85E5047465890B8AEB5EE0B4A5514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3">
    <w:name w:val="0DEA63BCF31F4DF49ED4CB73BC853E5813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2">
    <w:name w:val="C968E3528C7143F79A40F87EBD5C340312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3">
    <w:name w:val="80FDA755C9684F5D824514F634F16F1A3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7">
    <w:name w:val="5E5E23109B874EEB83C1C86B79288E3B17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7">
    <w:name w:val="DFB5350DBB0D4598ADB1C8F3A6F2398D17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6">
    <w:name w:val="3113D1330E9F44F996423BCC4299500216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5">
    <w:name w:val="E019D85E5047465890B8AEB5EE0B4A5515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4">
    <w:name w:val="0DEA63BCF31F4DF49ED4CB73BC853E5814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3">
    <w:name w:val="C968E3528C7143F79A40F87EBD5C340313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8">
    <w:name w:val="5E5E23109B874EEB83C1C86B79288E3B18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8">
    <w:name w:val="DFB5350DBB0D4598ADB1C8F3A6F2398D18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7">
    <w:name w:val="3113D1330E9F44F996423BCC4299500217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6">
    <w:name w:val="E019D85E5047465890B8AEB5EE0B4A5516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5">
    <w:name w:val="0DEA63BCF31F4DF49ED4CB73BC853E5815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4">
    <w:name w:val="C968E3528C7143F79A40F87EBD5C340314"/>
    <w:rsid w:val="001C24FB"/>
    <w:rPr>
      <w:rFonts w:ascii="Times New Roman" w:eastAsiaTheme="minorHAnsi" w:hAnsi="Times New Roman"/>
      <w:lang w:eastAsia="en-US"/>
    </w:rPr>
  </w:style>
  <w:style w:type="paragraph" w:customStyle="1" w:styleId="3066BC57CB9F46AB86A546DDBD5D806F">
    <w:name w:val="3066BC57CB9F46AB86A546DDBD5D806F"/>
    <w:rsid w:val="001C24FB"/>
    <w:rPr>
      <w:rFonts w:ascii="Times New Roman" w:eastAsiaTheme="minorHAnsi" w:hAnsi="Times New Roman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8E1EAE93A11400F810E5D73474EB206">
    <w:name w:val="48E1EAE93A11400F810E5D73474EB206"/>
    <w:rsid w:val="00931B07"/>
  </w:style>
  <w:style w:type="character" w:styleId="Zstupntext">
    <w:name w:val="Placeholder Text"/>
    <w:basedOn w:val="Standardnpsmoodstavce"/>
    <w:uiPriority w:val="99"/>
    <w:semiHidden/>
    <w:rsid w:val="001C24FB"/>
    <w:rPr>
      <w:color w:val="808080"/>
    </w:rPr>
  </w:style>
  <w:style w:type="paragraph" w:customStyle="1" w:styleId="E3124B3ABC2E4584926860C0DCC18C6C">
    <w:name w:val="E3124B3ABC2E4584926860C0DCC18C6C"/>
    <w:rsid w:val="008039E1"/>
  </w:style>
  <w:style w:type="paragraph" w:customStyle="1" w:styleId="474FAC948F7B45208612CBD13B649303">
    <w:name w:val="474FAC948F7B45208612CBD13B649303"/>
    <w:rsid w:val="008039E1"/>
  </w:style>
  <w:style w:type="paragraph" w:customStyle="1" w:styleId="DBAD36D3D90E422BA0FC5EB93AC8D99F">
    <w:name w:val="DBAD36D3D90E422BA0FC5EB93AC8D99F"/>
    <w:rsid w:val="008039E1"/>
  </w:style>
  <w:style w:type="paragraph" w:customStyle="1" w:styleId="6B765286336B457598CACF858402165B">
    <w:name w:val="6B765286336B457598CACF858402165B"/>
    <w:rsid w:val="008039E1"/>
  </w:style>
  <w:style w:type="paragraph" w:customStyle="1" w:styleId="587181FBCFE84653BFD517DF91DD7BFF">
    <w:name w:val="587181FBCFE84653BFD517DF91DD7BFF"/>
    <w:rsid w:val="00036230"/>
  </w:style>
  <w:style w:type="paragraph" w:customStyle="1" w:styleId="D15647F570684905A700933790B87A4A">
    <w:name w:val="D15647F570684905A700933790B87A4A"/>
    <w:rsid w:val="00036230"/>
  </w:style>
  <w:style w:type="paragraph" w:customStyle="1" w:styleId="34AE780740F945BA83216E33E994D60A">
    <w:name w:val="34AE780740F945BA83216E33E994D60A"/>
    <w:rsid w:val="009F0B6A"/>
  </w:style>
  <w:style w:type="paragraph" w:customStyle="1" w:styleId="95847503901A4C46A1470ADC4EC455AD">
    <w:name w:val="95847503901A4C46A1470ADC4EC455AD"/>
    <w:rsid w:val="009F0B6A"/>
  </w:style>
  <w:style w:type="paragraph" w:customStyle="1" w:styleId="79A88178FFF04670A71365E06A274DD4">
    <w:name w:val="79A88178FFF04670A71365E06A274DD4"/>
    <w:rsid w:val="009F0B6A"/>
    <w:rPr>
      <w:rFonts w:eastAsiaTheme="minorHAnsi"/>
      <w:lang w:eastAsia="en-US"/>
    </w:rPr>
  </w:style>
  <w:style w:type="paragraph" w:customStyle="1" w:styleId="Zatektextudopisu">
    <w:name w:val="Začátek textu dopisu"/>
    <w:basedOn w:val="Normln"/>
    <w:link w:val="ZatektextudopisuChar"/>
    <w:qFormat/>
    <w:rsid w:val="009F0B6A"/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ZatektextudopisuChar">
    <w:name w:val="Začátek textu dopisu Char"/>
    <w:basedOn w:val="Standardnpsmoodstavce"/>
    <w:link w:val="Zatektextudopisu"/>
    <w:rsid w:val="009F0B6A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79A88178FFF04670A71365E06A274DD41">
    <w:name w:val="79A88178FFF04670A71365E06A274DD41"/>
    <w:rsid w:val="009F0B6A"/>
    <w:rPr>
      <w:rFonts w:eastAsiaTheme="minorHAnsi"/>
      <w:lang w:eastAsia="en-US"/>
    </w:rPr>
  </w:style>
  <w:style w:type="paragraph" w:customStyle="1" w:styleId="79A88178FFF04670A71365E06A274DD42">
    <w:name w:val="79A88178FFF04670A71365E06A274DD42"/>
    <w:rsid w:val="009F0B6A"/>
    <w:rPr>
      <w:rFonts w:eastAsiaTheme="minorHAnsi"/>
      <w:lang w:eastAsia="en-US"/>
    </w:rPr>
  </w:style>
  <w:style w:type="paragraph" w:customStyle="1" w:styleId="8AE970CF6B084A26A806A51911B7D1E8">
    <w:name w:val="8AE970CF6B084A26A806A51911B7D1E8"/>
    <w:rsid w:val="009F0B6A"/>
    <w:rPr>
      <w:rFonts w:eastAsiaTheme="minorHAnsi"/>
      <w:lang w:eastAsia="en-US"/>
    </w:rPr>
  </w:style>
  <w:style w:type="paragraph" w:customStyle="1" w:styleId="8AE970CF6B084A26A806A51911B7D1E81">
    <w:name w:val="8AE970CF6B084A26A806A51911B7D1E81"/>
    <w:rsid w:val="009F0B6A"/>
    <w:rPr>
      <w:rFonts w:eastAsiaTheme="minorHAnsi"/>
      <w:lang w:eastAsia="en-US"/>
    </w:rPr>
  </w:style>
  <w:style w:type="paragraph" w:customStyle="1" w:styleId="198ED44AC2A14A4B838465136DF779CF">
    <w:name w:val="198ED44AC2A14A4B838465136DF779CF"/>
    <w:rsid w:val="009F0B6A"/>
    <w:rPr>
      <w:rFonts w:eastAsiaTheme="minorHAnsi"/>
      <w:lang w:eastAsia="en-US"/>
    </w:rPr>
  </w:style>
  <w:style w:type="paragraph" w:customStyle="1" w:styleId="198ED44AC2A14A4B838465136DF779CF1">
    <w:name w:val="198ED44AC2A14A4B838465136DF779CF1"/>
    <w:rsid w:val="009F0B6A"/>
    <w:rPr>
      <w:rFonts w:eastAsiaTheme="minorHAnsi"/>
      <w:lang w:eastAsia="en-US"/>
    </w:rPr>
  </w:style>
  <w:style w:type="paragraph" w:customStyle="1" w:styleId="198ED44AC2A14A4B838465136DF779CF2">
    <w:name w:val="198ED44AC2A14A4B838465136DF779CF2"/>
    <w:rsid w:val="009F0B6A"/>
    <w:rPr>
      <w:rFonts w:eastAsiaTheme="minorHAnsi"/>
      <w:lang w:eastAsia="en-US"/>
    </w:rPr>
  </w:style>
  <w:style w:type="paragraph" w:customStyle="1" w:styleId="647581C2F3324FCC81C38A69214A35A0">
    <w:name w:val="647581C2F3324FCC81C38A69214A35A0"/>
    <w:rsid w:val="009F0B6A"/>
    <w:rPr>
      <w:rFonts w:eastAsiaTheme="minorHAnsi"/>
      <w:lang w:eastAsia="en-US"/>
    </w:rPr>
  </w:style>
  <w:style w:type="paragraph" w:customStyle="1" w:styleId="198ED44AC2A14A4B838465136DF779CF3">
    <w:name w:val="198ED44AC2A14A4B838465136DF779CF3"/>
    <w:rsid w:val="009F0B6A"/>
    <w:rPr>
      <w:rFonts w:eastAsiaTheme="minorHAnsi"/>
      <w:lang w:eastAsia="en-US"/>
    </w:rPr>
  </w:style>
  <w:style w:type="paragraph" w:customStyle="1" w:styleId="647581C2F3324FCC81C38A69214A35A01">
    <w:name w:val="647581C2F3324FCC81C38A69214A35A01"/>
    <w:rsid w:val="009F0B6A"/>
    <w:rPr>
      <w:rFonts w:eastAsiaTheme="minorHAnsi"/>
      <w:lang w:eastAsia="en-US"/>
    </w:rPr>
  </w:style>
  <w:style w:type="paragraph" w:customStyle="1" w:styleId="198ED44AC2A14A4B838465136DF779CF4">
    <w:name w:val="198ED44AC2A14A4B838465136DF779CF4"/>
    <w:rsid w:val="009F0B6A"/>
    <w:rPr>
      <w:rFonts w:eastAsiaTheme="minorHAnsi"/>
      <w:lang w:eastAsia="en-US"/>
    </w:rPr>
  </w:style>
  <w:style w:type="paragraph" w:customStyle="1" w:styleId="647581C2F3324FCC81C38A69214A35A02">
    <w:name w:val="647581C2F3324FCC81C38A69214A35A02"/>
    <w:rsid w:val="009F0B6A"/>
    <w:rPr>
      <w:rFonts w:eastAsiaTheme="minorHAnsi"/>
      <w:lang w:eastAsia="en-US"/>
    </w:rPr>
  </w:style>
  <w:style w:type="paragraph" w:customStyle="1" w:styleId="198ED44AC2A14A4B838465136DF779CF5">
    <w:name w:val="198ED44AC2A14A4B838465136DF779CF5"/>
    <w:rsid w:val="009F0B6A"/>
    <w:rPr>
      <w:rFonts w:eastAsiaTheme="minorHAnsi"/>
      <w:lang w:eastAsia="en-US"/>
    </w:rPr>
  </w:style>
  <w:style w:type="paragraph" w:customStyle="1" w:styleId="647581C2F3324FCC81C38A69214A35A03">
    <w:name w:val="647581C2F3324FCC81C38A69214A35A03"/>
    <w:rsid w:val="009F0B6A"/>
    <w:rPr>
      <w:rFonts w:eastAsiaTheme="minorHAnsi"/>
      <w:lang w:eastAsia="en-US"/>
    </w:rPr>
  </w:style>
  <w:style w:type="paragraph" w:customStyle="1" w:styleId="198ED44AC2A14A4B838465136DF779CF6">
    <w:name w:val="198ED44AC2A14A4B838465136DF779CF6"/>
    <w:rsid w:val="009F0B6A"/>
    <w:rPr>
      <w:rFonts w:eastAsiaTheme="minorHAnsi"/>
      <w:lang w:eastAsia="en-US"/>
    </w:rPr>
  </w:style>
  <w:style w:type="paragraph" w:customStyle="1" w:styleId="647581C2F3324FCC81C38A69214A35A04">
    <w:name w:val="647581C2F3324FCC81C38A69214A35A04"/>
    <w:rsid w:val="009F0B6A"/>
    <w:rPr>
      <w:rFonts w:eastAsiaTheme="minorHAnsi"/>
      <w:lang w:eastAsia="en-US"/>
    </w:rPr>
  </w:style>
  <w:style w:type="paragraph" w:customStyle="1" w:styleId="B6883339988B47D3A2E9C5F33FDF5CF0">
    <w:name w:val="B6883339988B47D3A2E9C5F33FDF5CF0"/>
    <w:rsid w:val="009F0B6A"/>
    <w:rPr>
      <w:rFonts w:eastAsiaTheme="minorHAnsi"/>
      <w:lang w:eastAsia="en-US"/>
    </w:rPr>
  </w:style>
  <w:style w:type="paragraph" w:customStyle="1" w:styleId="B6883339988B47D3A2E9C5F33FDF5CF01">
    <w:name w:val="B6883339988B47D3A2E9C5F33FDF5CF01"/>
    <w:rsid w:val="009F0B6A"/>
    <w:rPr>
      <w:rFonts w:eastAsiaTheme="minorHAnsi"/>
      <w:lang w:eastAsia="en-US"/>
    </w:rPr>
  </w:style>
  <w:style w:type="paragraph" w:customStyle="1" w:styleId="392351E9A0C9401D93AA83D6ACC3F2CD">
    <w:name w:val="392351E9A0C9401D93AA83D6ACC3F2CD"/>
    <w:rsid w:val="009F0B6A"/>
    <w:rPr>
      <w:rFonts w:eastAsiaTheme="minorHAnsi"/>
      <w:lang w:eastAsia="en-US"/>
    </w:rPr>
  </w:style>
  <w:style w:type="paragraph" w:customStyle="1" w:styleId="B6883339988B47D3A2E9C5F33FDF5CF02">
    <w:name w:val="B6883339988B47D3A2E9C5F33FDF5CF02"/>
    <w:rsid w:val="009F0B6A"/>
    <w:rPr>
      <w:rFonts w:eastAsiaTheme="minorHAnsi"/>
      <w:lang w:eastAsia="en-US"/>
    </w:rPr>
  </w:style>
  <w:style w:type="paragraph" w:customStyle="1" w:styleId="392351E9A0C9401D93AA83D6ACC3F2CD1">
    <w:name w:val="392351E9A0C9401D93AA83D6ACC3F2CD1"/>
    <w:rsid w:val="009F0B6A"/>
    <w:rPr>
      <w:rFonts w:eastAsiaTheme="minorHAnsi"/>
      <w:lang w:eastAsia="en-US"/>
    </w:rPr>
  </w:style>
  <w:style w:type="paragraph" w:customStyle="1" w:styleId="26C9B86E1AD34B20B1C7611024C069BB">
    <w:name w:val="26C9B86E1AD34B20B1C7611024C069BB"/>
    <w:rsid w:val="009F0B6A"/>
    <w:rPr>
      <w:rFonts w:eastAsiaTheme="minorHAnsi"/>
      <w:lang w:eastAsia="en-US"/>
    </w:rPr>
  </w:style>
  <w:style w:type="paragraph" w:customStyle="1" w:styleId="B6883339988B47D3A2E9C5F33FDF5CF03">
    <w:name w:val="B6883339988B47D3A2E9C5F33FDF5CF03"/>
    <w:rsid w:val="009F0B6A"/>
    <w:rPr>
      <w:rFonts w:eastAsiaTheme="minorHAnsi"/>
      <w:lang w:eastAsia="en-US"/>
    </w:rPr>
  </w:style>
  <w:style w:type="paragraph" w:customStyle="1" w:styleId="392351E9A0C9401D93AA83D6ACC3F2CD2">
    <w:name w:val="392351E9A0C9401D93AA83D6ACC3F2CD2"/>
    <w:rsid w:val="009F0B6A"/>
    <w:rPr>
      <w:rFonts w:eastAsiaTheme="minorHAnsi"/>
      <w:lang w:eastAsia="en-US"/>
    </w:rPr>
  </w:style>
  <w:style w:type="paragraph" w:customStyle="1" w:styleId="26C9B86E1AD34B20B1C7611024C069BB1">
    <w:name w:val="26C9B86E1AD34B20B1C7611024C069BB1"/>
    <w:rsid w:val="009F0B6A"/>
    <w:rPr>
      <w:rFonts w:eastAsiaTheme="minorHAnsi"/>
      <w:lang w:eastAsia="en-US"/>
    </w:rPr>
  </w:style>
  <w:style w:type="paragraph" w:customStyle="1" w:styleId="032BC4FDED0C43F8B65AB6E98B2090F0">
    <w:name w:val="032BC4FDED0C43F8B65AB6E98B2090F0"/>
    <w:rsid w:val="009F0B6A"/>
    <w:rPr>
      <w:rFonts w:eastAsiaTheme="minorHAnsi"/>
      <w:lang w:eastAsia="en-US"/>
    </w:rPr>
  </w:style>
  <w:style w:type="paragraph" w:customStyle="1" w:styleId="B6883339988B47D3A2E9C5F33FDF5CF04">
    <w:name w:val="B6883339988B47D3A2E9C5F33FDF5CF04"/>
    <w:rsid w:val="009F0B6A"/>
    <w:rPr>
      <w:rFonts w:eastAsiaTheme="minorHAnsi"/>
      <w:lang w:eastAsia="en-US"/>
    </w:rPr>
  </w:style>
  <w:style w:type="paragraph" w:customStyle="1" w:styleId="392351E9A0C9401D93AA83D6ACC3F2CD3">
    <w:name w:val="392351E9A0C9401D93AA83D6ACC3F2CD3"/>
    <w:rsid w:val="009F0B6A"/>
    <w:rPr>
      <w:rFonts w:eastAsiaTheme="minorHAnsi"/>
      <w:lang w:eastAsia="en-US"/>
    </w:rPr>
  </w:style>
  <w:style w:type="paragraph" w:customStyle="1" w:styleId="26C9B86E1AD34B20B1C7611024C069BB2">
    <w:name w:val="26C9B86E1AD34B20B1C7611024C069BB2"/>
    <w:rsid w:val="009F0B6A"/>
    <w:rPr>
      <w:rFonts w:eastAsiaTheme="minorHAnsi"/>
      <w:lang w:eastAsia="en-US"/>
    </w:rPr>
  </w:style>
  <w:style w:type="paragraph" w:customStyle="1" w:styleId="032BC4FDED0C43F8B65AB6E98B2090F01">
    <w:name w:val="032BC4FDED0C43F8B65AB6E98B2090F01"/>
    <w:rsid w:val="009F0B6A"/>
    <w:rPr>
      <w:rFonts w:eastAsiaTheme="minorHAnsi"/>
      <w:lang w:eastAsia="en-US"/>
    </w:rPr>
  </w:style>
  <w:style w:type="paragraph" w:customStyle="1" w:styleId="B6883339988B47D3A2E9C5F33FDF5CF05">
    <w:name w:val="B6883339988B47D3A2E9C5F33FDF5CF05"/>
    <w:rsid w:val="009F0B6A"/>
    <w:rPr>
      <w:rFonts w:eastAsiaTheme="minorHAnsi"/>
      <w:lang w:eastAsia="en-US"/>
    </w:rPr>
  </w:style>
  <w:style w:type="paragraph" w:customStyle="1" w:styleId="392351E9A0C9401D93AA83D6ACC3F2CD4">
    <w:name w:val="392351E9A0C9401D93AA83D6ACC3F2CD4"/>
    <w:rsid w:val="009F0B6A"/>
    <w:rPr>
      <w:rFonts w:eastAsiaTheme="minorHAnsi"/>
      <w:lang w:eastAsia="en-US"/>
    </w:rPr>
  </w:style>
  <w:style w:type="paragraph" w:customStyle="1" w:styleId="26C9B86E1AD34B20B1C7611024C069BB3">
    <w:name w:val="26C9B86E1AD34B20B1C7611024C069BB3"/>
    <w:rsid w:val="009F0B6A"/>
    <w:rPr>
      <w:rFonts w:eastAsiaTheme="minorHAnsi"/>
      <w:lang w:eastAsia="en-US"/>
    </w:rPr>
  </w:style>
  <w:style w:type="paragraph" w:customStyle="1" w:styleId="032BC4FDED0C43F8B65AB6E98B2090F02">
    <w:name w:val="032BC4FDED0C43F8B65AB6E98B2090F02"/>
    <w:rsid w:val="009F0B6A"/>
    <w:rPr>
      <w:rFonts w:eastAsiaTheme="minorHAnsi"/>
      <w:lang w:eastAsia="en-US"/>
    </w:rPr>
  </w:style>
  <w:style w:type="paragraph" w:customStyle="1" w:styleId="B6883339988B47D3A2E9C5F33FDF5CF06">
    <w:name w:val="B6883339988B47D3A2E9C5F33FDF5CF06"/>
    <w:rsid w:val="009F0B6A"/>
    <w:rPr>
      <w:rFonts w:eastAsiaTheme="minorHAnsi"/>
      <w:lang w:eastAsia="en-US"/>
    </w:rPr>
  </w:style>
  <w:style w:type="paragraph" w:customStyle="1" w:styleId="392351E9A0C9401D93AA83D6ACC3F2CD5">
    <w:name w:val="392351E9A0C9401D93AA83D6ACC3F2CD5"/>
    <w:rsid w:val="009F0B6A"/>
    <w:rPr>
      <w:rFonts w:eastAsiaTheme="minorHAnsi"/>
      <w:lang w:eastAsia="en-US"/>
    </w:rPr>
  </w:style>
  <w:style w:type="paragraph" w:customStyle="1" w:styleId="26C9B86E1AD34B20B1C7611024C069BB4">
    <w:name w:val="26C9B86E1AD34B20B1C7611024C069BB4"/>
    <w:rsid w:val="009F0B6A"/>
    <w:rPr>
      <w:rFonts w:eastAsiaTheme="minorHAnsi"/>
      <w:lang w:eastAsia="en-US"/>
    </w:rPr>
  </w:style>
  <w:style w:type="paragraph" w:customStyle="1" w:styleId="032BC4FDED0C43F8B65AB6E98B2090F03">
    <w:name w:val="032BC4FDED0C43F8B65AB6E98B2090F03"/>
    <w:rsid w:val="009F0B6A"/>
    <w:rPr>
      <w:rFonts w:eastAsiaTheme="minorHAnsi"/>
      <w:lang w:eastAsia="en-US"/>
    </w:rPr>
  </w:style>
  <w:style w:type="paragraph" w:customStyle="1" w:styleId="B6883339988B47D3A2E9C5F33FDF5CF07">
    <w:name w:val="B6883339988B47D3A2E9C5F33FDF5CF07"/>
    <w:rsid w:val="009F0B6A"/>
    <w:rPr>
      <w:rFonts w:eastAsiaTheme="minorHAnsi"/>
      <w:lang w:eastAsia="en-US"/>
    </w:rPr>
  </w:style>
  <w:style w:type="paragraph" w:customStyle="1" w:styleId="392351E9A0C9401D93AA83D6ACC3F2CD6">
    <w:name w:val="392351E9A0C9401D93AA83D6ACC3F2CD6"/>
    <w:rsid w:val="009F0B6A"/>
    <w:rPr>
      <w:rFonts w:eastAsiaTheme="minorHAnsi"/>
      <w:lang w:eastAsia="en-US"/>
    </w:rPr>
  </w:style>
  <w:style w:type="paragraph" w:customStyle="1" w:styleId="26C9B86E1AD34B20B1C7611024C069BB5">
    <w:name w:val="26C9B86E1AD34B20B1C7611024C069BB5"/>
    <w:rsid w:val="009F0B6A"/>
    <w:rPr>
      <w:rFonts w:eastAsiaTheme="minorHAnsi"/>
      <w:lang w:eastAsia="en-US"/>
    </w:rPr>
  </w:style>
  <w:style w:type="paragraph" w:customStyle="1" w:styleId="032BC4FDED0C43F8B65AB6E98B2090F04">
    <w:name w:val="032BC4FDED0C43F8B65AB6E98B2090F04"/>
    <w:rsid w:val="009F0B6A"/>
    <w:rPr>
      <w:rFonts w:eastAsiaTheme="minorHAnsi"/>
      <w:lang w:eastAsia="en-US"/>
    </w:rPr>
  </w:style>
  <w:style w:type="paragraph" w:customStyle="1" w:styleId="B6883339988B47D3A2E9C5F33FDF5CF08">
    <w:name w:val="B6883339988B47D3A2E9C5F33FDF5CF08"/>
    <w:rsid w:val="009F0B6A"/>
    <w:rPr>
      <w:rFonts w:eastAsiaTheme="minorHAnsi"/>
      <w:lang w:eastAsia="en-US"/>
    </w:rPr>
  </w:style>
  <w:style w:type="paragraph" w:customStyle="1" w:styleId="392351E9A0C9401D93AA83D6ACC3F2CD7">
    <w:name w:val="392351E9A0C9401D93AA83D6ACC3F2CD7"/>
    <w:rsid w:val="009F0B6A"/>
    <w:rPr>
      <w:rFonts w:eastAsiaTheme="minorHAnsi"/>
      <w:lang w:eastAsia="en-US"/>
    </w:rPr>
  </w:style>
  <w:style w:type="paragraph" w:customStyle="1" w:styleId="26C9B86E1AD34B20B1C7611024C069BB6">
    <w:name w:val="26C9B86E1AD34B20B1C7611024C069BB6"/>
    <w:rsid w:val="009F0B6A"/>
    <w:rPr>
      <w:rFonts w:eastAsiaTheme="minorHAnsi"/>
      <w:lang w:eastAsia="en-US"/>
    </w:rPr>
  </w:style>
  <w:style w:type="paragraph" w:customStyle="1" w:styleId="032BC4FDED0C43F8B65AB6E98B2090F05">
    <w:name w:val="032BC4FDED0C43F8B65AB6E98B2090F05"/>
    <w:rsid w:val="009F0B6A"/>
    <w:rPr>
      <w:rFonts w:eastAsiaTheme="minorHAnsi"/>
      <w:lang w:eastAsia="en-US"/>
    </w:rPr>
  </w:style>
  <w:style w:type="paragraph" w:customStyle="1" w:styleId="B6883339988B47D3A2E9C5F33FDF5CF09">
    <w:name w:val="B6883339988B47D3A2E9C5F33FDF5CF09"/>
    <w:rsid w:val="00544027"/>
    <w:rPr>
      <w:rFonts w:eastAsiaTheme="minorHAnsi"/>
      <w:lang w:eastAsia="en-US"/>
    </w:rPr>
  </w:style>
  <w:style w:type="paragraph" w:customStyle="1" w:styleId="392351E9A0C9401D93AA83D6ACC3F2CD8">
    <w:name w:val="392351E9A0C9401D93AA83D6ACC3F2CD8"/>
    <w:rsid w:val="00544027"/>
    <w:rPr>
      <w:rFonts w:eastAsiaTheme="minorHAnsi"/>
      <w:lang w:eastAsia="en-US"/>
    </w:rPr>
  </w:style>
  <w:style w:type="paragraph" w:customStyle="1" w:styleId="26C9B86E1AD34B20B1C7611024C069BB7">
    <w:name w:val="26C9B86E1AD34B20B1C7611024C069BB7"/>
    <w:rsid w:val="00544027"/>
    <w:rPr>
      <w:rFonts w:eastAsiaTheme="minorHAnsi"/>
      <w:lang w:eastAsia="en-US"/>
    </w:rPr>
  </w:style>
  <w:style w:type="paragraph" w:customStyle="1" w:styleId="032BC4FDED0C43F8B65AB6E98B2090F06">
    <w:name w:val="032BC4FDED0C43F8B65AB6E98B2090F06"/>
    <w:rsid w:val="00544027"/>
    <w:rPr>
      <w:rFonts w:eastAsiaTheme="minorHAnsi"/>
      <w:lang w:eastAsia="en-US"/>
    </w:rPr>
  </w:style>
  <w:style w:type="paragraph" w:customStyle="1" w:styleId="B6883339988B47D3A2E9C5F33FDF5CF010">
    <w:name w:val="B6883339988B47D3A2E9C5F33FDF5CF010"/>
    <w:rsid w:val="00544027"/>
    <w:rPr>
      <w:rFonts w:eastAsiaTheme="minorHAnsi"/>
      <w:lang w:eastAsia="en-US"/>
    </w:rPr>
  </w:style>
  <w:style w:type="paragraph" w:customStyle="1" w:styleId="392351E9A0C9401D93AA83D6ACC3F2CD9">
    <w:name w:val="392351E9A0C9401D93AA83D6ACC3F2CD9"/>
    <w:rsid w:val="00544027"/>
    <w:rPr>
      <w:rFonts w:eastAsiaTheme="minorHAnsi"/>
      <w:lang w:eastAsia="en-US"/>
    </w:rPr>
  </w:style>
  <w:style w:type="paragraph" w:customStyle="1" w:styleId="26C9B86E1AD34B20B1C7611024C069BB8">
    <w:name w:val="26C9B86E1AD34B20B1C7611024C069BB8"/>
    <w:rsid w:val="00544027"/>
    <w:rPr>
      <w:rFonts w:eastAsiaTheme="minorHAnsi"/>
      <w:lang w:eastAsia="en-US"/>
    </w:rPr>
  </w:style>
  <w:style w:type="paragraph" w:customStyle="1" w:styleId="AACB49A82BF14BF9BAFBF5A2E6321EAA">
    <w:name w:val="AACB49A82BF14BF9BAFBF5A2E6321EAA"/>
    <w:rsid w:val="00544027"/>
    <w:rPr>
      <w:rFonts w:eastAsiaTheme="minorHAnsi"/>
      <w:lang w:eastAsia="en-US"/>
    </w:rPr>
  </w:style>
  <w:style w:type="paragraph" w:customStyle="1" w:styleId="032BC4FDED0C43F8B65AB6E98B2090F07">
    <w:name w:val="032BC4FDED0C43F8B65AB6E98B2090F07"/>
    <w:rsid w:val="00544027"/>
    <w:rPr>
      <w:rFonts w:eastAsiaTheme="minorHAnsi"/>
      <w:lang w:eastAsia="en-US"/>
    </w:rPr>
  </w:style>
  <w:style w:type="paragraph" w:customStyle="1" w:styleId="B6883339988B47D3A2E9C5F33FDF5CF011">
    <w:name w:val="B6883339988B47D3A2E9C5F33FDF5CF011"/>
    <w:rsid w:val="00544027"/>
    <w:rPr>
      <w:rFonts w:eastAsiaTheme="minorHAnsi"/>
      <w:lang w:eastAsia="en-US"/>
    </w:rPr>
  </w:style>
  <w:style w:type="paragraph" w:customStyle="1" w:styleId="392351E9A0C9401D93AA83D6ACC3F2CD10">
    <w:name w:val="392351E9A0C9401D93AA83D6ACC3F2CD10"/>
    <w:rsid w:val="00544027"/>
    <w:rPr>
      <w:rFonts w:eastAsiaTheme="minorHAnsi"/>
      <w:lang w:eastAsia="en-US"/>
    </w:rPr>
  </w:style>
  <w:style w:type="paragraph" w:customStyle="1" w:styleId="26C9B86E1AD34B20B1C7611024C069BB9">
    <w:name w:val="26C9B86E1AD34B20B1C7611024C069BB9"/>
    <w:rsid w:val="00544027"/>
    <w:rPr>
      <w:rFonts w:eastAsiaTheme="minorHAnsi"/>
      <w:lang w:eastAsia="en-US"/>
    </w:rPr>
  </w:style>
  <w:style w:type="paragraph" w:customStyle="1" w:styleId="3D833F4B9BE7419FA05A463711AFEF9A">
    <w:name w:val="3D833F4B9BE7419FA05A463711AFEF9A"/>
    <w:rsid w:val="00544027"/>
    <w:rPr>
      <w:rFonts w:eastAsiaTheme="minorHAnsi"/>
      <w:lang w:eastAsia="en-US"/>
    </w:rPr>
  </w:style>
  <w:style w:type="paragraph" w:customStyle="1" w:styleId="AACB49A82BF14BF9BAFBF5A2E6321EAA1">
    <w:name w:val="AACB49A82BF14BF9BAFBF5A2E6321EAA1"/>
    <w:rsid w:val="00544027"/>
    <w:rPr>
      <w:rFonts w:eastAsiaTheme="minorHAnsi"/>
      <w:lang w:eastAsia="en-US"/>
    </w:rPr>
  </w:style>
  <w:style w:type="paragraph" w:customStyle="1" w:styleId="032BC4FDED0C43F8B65AB6E98B2090F08">
    <w:name w:val="032BC4FDED0C43F8B65AB6E98B2090F08"/>
    <w:rsid w:val="00544027"/>
    <w:rPr>
      <w:rFonts w:eastAsiaTheme="minorHAnsi"/>
      <w:lang w:eastAsia="en-US"/>
    </w:rPr>
  </w:style>
  <w:style w:type="paragraph" w:customStyle="1" w:styleId="B6883339988B47D3A2E9C5F33FDF5CF012">
    <w:name w:val="B6883339988B47D3A2E9C5F33FDF5CF012"/>
    <w:rsid w:val="00544027"/>
    <w:rPr>
      <w:rFonts w:eastAsiaTheme="minorHAnsi"/>
      <w:lang w:eastAsia="en-US"/>
    </w:rPr>
  </w:style>
  <w:style w:type="paragraph" w:customStyle="1" w:styleId="392351E9A0C9401D93AA83D6ACC3F2CD11">
    <w:name w:val="392351E9A0C9401D93AA83D6ACC3F2CD11"/>
    <w:rsid w:val="00544027"/>
    <w:rPr>
      <w:rFonts w:eastAsiaTheme="minorHAnsi"/>
      <w:lang w:eastAsia="en-US"/>
    </w:rPr>
  </w:style>
  <w:style w:type="paragraph" w:customStyle="1" w:styleId="26C9B86E1AD34B20B1C7611024C069BB10">
    <w:name w:val="26C9B86E1AD34B20B1C7611024C069BB10"/>
    <w:rsid w:val="00544027"/>
    <w:rPr>
      <w:rFonts w:eastAsiaTheme="minorHAnsi"/>
      <w:lang w:eastAsia="en-US"/>
    </w:rPr>
  </w:style>
  <w:style w:type="paragraph" w:customStyle="1" w:styleId="3D833F4B9BE7419FA05A463711AFEF9A1">
    <w:name w:val="3D833F4B9BE7419FA05A463711AFEF9A1"/>
    <w:rsid w:val="00544027"/>
    <w:rPr>
      <w:rFonts w:eastAsiaTheme="minorHAnsi"/>
      <w:lang w:eastAsia="en-US"/>
    </w:rPr>
  </w:style>
  <w:style w:type="paragraph" w:customStyle="1" w:styleId="AACB49A82BF14BF9BAFBF5A2E6321EAA2">
    <w:name w:val="AACB49A82BF14BF9BAFBF5A2E6321EAA2"/>
    <w:rsid w:val="00544027"/>
    <w:rPr>
      <w:rFonts w:eastAsiaTheme="minorHAnsi"/>
      <w:lang w:eastAsia="en-US"/>
    </w:rPr>
  </w:style>
  <w:style w:type="paragraph" w:customStyle="1" w:styleId="032BC4FDED0C43F8B65AB6E98B2090F09">
    <w:name w:val="032BC4FDED0C43F8B65AB6E98B2090F09"/>
    <w:rsid w:val="00544027"/>
    <w:rPr>
      <w:rFonts w:eastAsiaTheme="minorHAnsi"/>
      <w:lang w:eastAsia="en-US"/>
    </w:rPr>
  </w:style>
  <w:style w:type="paragraph" w:customStyle="1" w:styleId="B6883339988B47D3A2E9C5F33FDF5CF013">
    <w:name w:val="B6883339988B47D3A2E9C5F33FDF5CF013"/>
    <w:rsid w:val="00544027"/>
    <w:rPr>
      <w:rFonts w:eastAsiaTheme="minorHAnsi"/>
      <w:lang w:eastAsia="en-US"/>
    </w:rPr>
  </w:style>
  <w:style w:type="paragraph" w:customStyle="1" w:styleId="392351E9A0C9401D93AA83D6ACC3F2CD12">
    <w:name w:val="392351E9A0C9401D93AA83D6ACC3F2CD12"/>
    <w:rsid w:val="00544027"/>
    <w:rPr>
      <w:rFonts w:eastAsiaTheme="minorHAnsi"/>
      <w:lang w:eastAsia="en-US"/>
    </w:rPr>
  </w:style>
  <w:style w:type="paragraph" w:customStyle="1" w:styleId="26C9B86E1AD34B20B1C7611024C069BB11">
    <w:name w:val="26C9B86E1AD34B20B1C7611024C069BB11"/>
    <w:rsid w:val="00544027"/>
    <w:rPr>
      <w:rFonts w:eastAsiaTheme="minorHAnsi"/>
      <w:lang w:eastAsia="en-US"/>
    </w:rPr>
  </w:style>
  <w:style w:type="paragraph" w:customStyle="1" w:styleId="3D833F4B9BE7419FA05A463711AFEF9A2">
    <w:name w:val="3D833F4B9BE7419FA05A463711AFEF9A2"/>
    <w:rsid w:val="00544027"/>
    <w:rPr>
      <w:rFonts w:eastAsiaTheme="minorHAnsi"/>
      <w:lang w:eastAsia="en-US"/>
    </w:rPr>
  </w:style>
  <w:style w:type="paragraph" w:customStyle="1" w:styleId="AACB49A82BF14BF9BAFBF5A2E6321EAA3">
    <w:name w:val="AACB49A82BF14BF9BAFBF5A2E6321EAA3"/>
    <w:rsid w:val="00544027"/>
    <w:rPr>
      <w:rFonts w:eastAsiaTheme="minorHAnsi"/>
      <w:lang w:eastAsia="en-US"/>
    </w:rPr>
  </w:style>
  <w:style w:type="paragraph" w:customStyle="1" w:styleId="032BC4FDED0C43F8B65AB6E98B2090F010">
    <w:name w:val="032BC4FDED0C43F8B65AB6E98B2090F010"/>
    <w:rsid w:val="00544027"/>
    <w:rPr>
      <w:rFonts w:eastAsiaTheme="minorHAnsi"/>
      <w:lang w:eastAsia="en-US"/>
    </w:rPr>
  </w:style>
  <w:style w:type="paragraph" w:customStyle="1" w:styleId="B6883339988B47D3A2E9C5F33FDF5CF014">
    <w:name w:val="B6883339988B47D3A2E9C5F33FDF5CF014"/>
    <w:rsid w:val="00544027"/>
    <w:rPr>
      <w:rFonts w:eastAsiaTheme="minorHAnsi"/>
      <w:lang w:eastAsia="en-US"/>
    </w:rPr>
  </w:style>
  <w:style w:type="paragraph" w:customStyle="1" w:styleId="392351E9A0C9401D93AA83D6ACC3F2CD13">
    <w:name w:val="392351E9A0C9401D93AA83D6ACC3F2CD13"/>
    <w:rsid w:val="00544027"/>
    <w:rPr>
      <w:rFonts w:eastAsiaTheme="minorHAnsi"/>
      <w:lang w:eastAsia="en-US"/>
    </w:rPr>
  </w:style>
  <w:style w:type="paragraph" w:customStyle="1" w:styleId="26C9B86E1AD34B20B1C7611024C069BB12">
    <w:name w:val="26C9B86E1AD34B20B1C7611024C069BB12"/>
    <w:rsid w:val="00544027"/>
    <w:rPr>
      <w:rFonts w:eastAsiaTheme="minorHAnsi"/>
      <w:lang w:eastAsia="en-US"/>
    </w:rPr>
  </w:style>
  <w:style w:type="paragraph" w:customStyle="1" w:styleId="3D833F4B9BE7419FA05A463711AFEF9A3">
    <w:name w:val="3D833F4B9BE7419FA05A463711AFEF9A3"/>
    <w:rsid w:val="00544027"/>
    <w:rPr>
      <w:rFonts w:eastAsiaTheme="minorHAnsi"/>
      <w:lang w:eastAsia="en-US"/>
    </w:rPr>
  </w:style>
  <w:style w:type="paragraph" w:customStyle="1" w:styleId="AACB49A82BF14BF9BAFBF5A2E6321EAA4">
    <w:name w:val="AACB49A82BF14BF9BAFBF5A2E6321EAA4"/>
    <w:rsid w:val="00544027"/>
    <w:rPr>
      <w:rFonts w:eastAsiaTheme="minorHAnsi"/>
      <w:lang w:eastAsia="en-US"/>
    </w:rPr>
  </w:style>
  <w:style w:type="paragraph" w:customStyle="1" w:styleId="032BC4FDED0C43F8B65AB6E98B2090F011">
    <w:name w:val="032BC4FDED0C43F8B65AB6E98B2090F011"/>
    <w:rsid w:val="00544027"/>
    <w:rPr>
      <w:rFonts w:eastAsiaTheme="minorHAnsi"/>
      <w:lang w:eastAsia="en-US"/>
    </w:rPr>
  </w:style>
  <w:style w:type="paragraph" w:customStyle="1" w:styleId="B6883339988B47D3A2E9C5F33FDF5CF015">
    <w:name w:val="B6883339988B47D3A2E9C5F33FDF5CF015"/>
    <w:rsid w:val="00E83138"/>
    <w:rPr>
      <w:rFonts w:eastAsiaTheme="minorHAnsi"/>
      <w:lang w:eastAsia="en-US"/>
    </w:rPr>
  </w:style>
  <w:style w:type="paragraph" w:customStyle="1" w:styleId="392351E9A0C9401D93AA83D6ACC3F2CD14">
    <w:name w:val="392351E9A0C9401D93AA83D6ACC3F2CD14"/>
    <w:rsid w:val="00E83138"/>
    <w:rPr>
      <w:rFonts w:eastAsiaTheme="minorHAnsi"/>
      <w:lang w:eastAsia="en-US"/>
    </w:rPr>
  </w:style>
  <w:style w:type="paragraph" w:customStyle="1" w:styleId="26C9B86E1AD34B20B1C7611024C069BB13">
    <w:name w:val="26C9B86E1AD34B20B1C7611024C069BB13"/>
    <w:rsid w:val="00E83138"/>
    <w:rPr>
      <w:rFonts w:eastAsiaTheme="minorHAnsi"/>
      <w:lang w:eastAsia="en-US"/>
    </w:rPr>
  </w:style>
  <w:style w:type="paragraph" w:customStyle="1" w:styleId="3D833F4B9BE7419FA05A463711AFEF9A4">
    <w:name w:val="3D833F4B9BE7419FA05A463711AFEF9A4"/>
    <w:rsid w:val="00E83138"/>
    <w:rPr>
      <w:rFonts w:eastAsiaTheme="minorHAnsi"/>
      <w:lang w:eastAsia="en-US"/>
    </w:rPr>
  </w:style>
  <w:style w:type="paragraph" w:customStyle="1" w:styleId="AACB49A82BF14BF9BAFBF5A2E6321EAA5">
    <w:name w:val="AACB49A82BF14BF9BAFBF5A2E6321EAA5"/>
    <w:rsid w:val="00E83138"/>
    <w:rPr>
      <w:rFonts w:eastAsiaTheme="minorHAnsi"/>
      <w:lang w:eastAsia="en-US"/>
    </w:rPr>
  </w:style>
  <w:style w:type="paragraph" w:customStyle="1" w:styleId="032BC4FDED0C43F8B65AB6E98B2090F012">
    <w:name w:val="032BC4FDED0C43F8B65AB6E98B2090F012"/>
    <w:rsid w:val="00E83138"/>
    <w:rPr>
      <w:rFonts w:eastAsiaTheme="minorHAnsi"/>
      <w:lang w:eastAsia="en-US"/>
    </w:rPr>
  </w:style>
  <w:style w:type="paragraph" w:customStyle="1" w:styleId="B6883339988B47D3A2E9C5F33FDF5CF016">
    <w:name w:val="B6883339988B47D3A2E9C5F33FDF5CF016"/>
    <w:rsid w:val="00E83138"/>
    <w:rPr>
      <w:rFonts w:eastAsiaTheme="minorHAnsi"/>
      <w:lang w:eastAsia="en-US"/>
    </w:rPr>
  </w:style>
  <w:style w:type="paragraph" w:customStyle="1" w:styleId="392351E9A0C9401D93AA83D6ACC3F2CD15">
    <w:name w:val="392351E9A0C9401D93AA83D6ACC3F2CD15"/>
    <w:rsid w:val="00E83138"/>
    <w:rPr>
      <w:rFonts w:eastAsiaTheme="minorHAnsi"/>
      <w:lang w:eastAsia="en-US"/>
    </w:rPr>
  </w:style>
  <w:style w:type="paragraph" w:customStyle="1" w:styleId="26C9B86E1AD34B20B1C7611024C069BB14">
    <w:name w:val="26C9B86E1AD34B20B1C7611024C069BB14"/>
    <w:rsid w:val="00E83138"/>
    <w:rPr>
      <w:rFonts w:eastAsiaTheme="minorHAnsi"/>
      <w:lang w:eastAsia="en-US"/>
    </w:rPr>
  </w:style>
  <w:style w:type="paragraph" w:customStyle="1" w:styleId="3D833F4B9BE7419FA05A463711AFEF9A5">
    <w:name w:val="3D833F4B9BE7419FA05A463711AFEF9A5"/>
    <w:rsid w:val="00E83138"/>
    <w:rPr>
      <w:rFonts w:eastAsiaTheme="minorHAnsi"/>
      <w:lang w:eastAsia="en-US"/>
    </w:rPr>
  </w:style>
  <w:style w:type="paragraph" w:customStyle="1" w:styleId="AACB49A82BF14BF9BAFBF5A2E6321EAA6">
    <w:name w:val="AACB49A82BF14BF9BAFBF5A2E6321EAA6"/>
    <w:rsid w:val="00E83138"/>
    <w:rPr>
      <w:rFonts w:eastAsiaTheme="minorHAnsi"/>
      <w:lang w:eastAsia="en-US"/>
    </w:rPr>
  </w:style>
  <w:style w:type="paragraph" w:customStyle="1" w:styleId="032BC4FDED0C43F8B65AB6E98B2090F013">
    <w:name w:val="032BC4FDED0C43F8B65AB6E98B2090F013"/>
    <w:rsid w:val="00E83138"/>
    <w:rPr>
      <w:rFonts w:eastAsiaTheme="minorHAnsi"/>
      <w:lang w:eastAsia="en-US"/>
    </w:rPr>
  </w:style>
  <w:style w:type="paragraph" w:customStyle="1" w:styleId="B6883339988B47D3A2E9C5F33FDF5CF017">
    <w:name w:val="B6883339988B47D3A2E9C5F33FDF5CF017"/>
    <w:rsid w:val="00E83138"/>
    <w:rPr>
      <w:rFonts w:eastAsiaTheme="minorHAnsi"/>
      <w:lang w:eastAsia="en-US"/>
    </w:rPr>
  </w:style>
  <w:style w:type="paragraph" w:customStyle="1" w:styleId="392351E9A0C9401D93AA83D6ACC3F2CD16">
    <w:name w:val="392351E9A0C9401D93AA83D6ACC3F2CD16"/>
    <w:rsid w:val="00E83138"/>
    <w:rPr>
      <w:rFonts w:eastAsiaTheme="minorHAnsi"/>
      <w:lang w:eastAsia="en-US"/>
    </w:rPr>
  </w:style>
  <w:style w:type="paragraph" w:customStyle="1" w:styleId="26C9B86E1AD34B20B1C7611024C069BB15">
    <w:name w:val="26C9B86E1AD34B20B1C7611024C069BB15"/>
    <w:rsid w:val="00E83138"/>
    <w:rPr>
      <w:rFonts w:eastAsiaTheme="minorHAnsi"/>
      <w:lang w:eastAsia="en-US"/>
    </w:rPr>
  </w:style>
  <w:style w:type="paragraph" w:customStyle="1" w:styleId="3D833F4B9BE7419FA05A463711AFEF9A6">
    <w:name w:val="3D833F4B9BE7419FA05A463711AFEF9A6"/>
    <w:rsid w:val="00E83138"/>
    <w:rPr>
      <w:rFonts w:eastAsiaTheme="minorHAnsi"/>
      <w:lang w:eastAsia="en-US"/>
    </w:rPr>
  </w:style>
  <w:style w:type="paragraph" w:customStyle="1" w:styleId="AACB49A82BF14BF9BAFBF5A2E6321EAA7">
    <w:name w:val="AACB49A82BF14BF9BAFBF5A2E6321EAA7"/>
    <w:rsid w:val="00E83138"/>
    <w:rPr>
      <w:rFonts w:eastAsiaTheme="minorHAnsi"/>
      <w:lang w:eastAsia="en-US"/>
    </w:rPr>
  </w:style>
  <w:style w:type="paragraph" w:customStyle="1" w:styleId="032BC4FDED0C43F8B65AB6E98B2090F014">
    <w:name w:val="032BC4FDED0C43F8B65AB6E98B2090F014"/>
    <w:rsid w:val="00E83138"/>
    <w:rPr>
      <w:rFonts w:eastAsiaTheme="minorHAnsi"/>
      <w:lang w:eastAsia="en-US"/>
    </w:rPr>
  </w:style>
  <w:style w:type="paragraph" w:customStyle="1" w:styleId="B6883339988B47D3A2E9C5F33FDF5CF018">
    <w:name w:val="B6883339988B47D3A2E9C5F33FDF5CF018"/>
    <w:rsid w:val="00E83138"/>
    <w:rPr>
      <w:rFonts w:eastAsiaTheme="minorHAnsi"/>
      <w:lang w:eastAsia="en-US"/>
    </w:rPr>
  </w:style>
  <w:style w:type="paragraph" w:customStyle="1" w:styleId="392351E9A0C9401D93AA83D6ACC3F2CD17">
    <w:name w:val="392351E9A0C9401D93AA83D6ACC3F2CD17"/>
    <w:rsid w:val="00E83138"/>
    <w:rPr>
      <w:rFonts w:eastAsiaTheme="minorHAnsi"/>
      <w:lang w:eastAsia="en-US"/>
    </w:rPr>
  </w:style>
  <w:style w:type="paragraph" w:customStyle="1" w:styleId="26C9B86E1AD34B20B1C7611024C069BB16">
    <w:name w:val="26C9B86E1AD34B20B1C7611024C069BB16"/>
    <w:rsid w:val="00E83138"/>
    <w:rPr>
      <w:rFonts w:eastAsiaTheme="minorHAnsi"/>
      <w:lang w:eastAsia="en-US"/>
    </w:rPr>
  </w:style>
  <w:style w:type="paragraph" w:customStyle="1" w:styleId="3D833F4B9BE7419FA05A463711AFEF9A7">
    <w:name w:val="3D833F4B9BE7419FA05A463711AFEF9A7"/>
    <w:rsid w:val="00E83138"/>
    <w:rPr>
      <w:rFonts w:eastAsiaTheme="minorHAnsi"/>
      <w:lang w:eastAsia="en-US"/>
    </w:rPr>
  </w:style>
  <w:style w:type="paragraph" w:customStyle="1" w:styleId="AACB49A82BF14BF9BAFBF5A2E6321EAA8">
    <w:name w:val="AACB49A82BF14BF9BAFBF5A2E6321EAA8"/>
    <w:rsid w:val="00E83138"/>
    <w:rPr>
      <w:rFonts w:eastAsiaTheme="minorHAnsi"/>
      <w:lang w:eastAsia="en-US"/>
    </w:rPr>
  </w:style>
  <w:style w:type="paragraph" w:customStyle="1" w:styleId="032BC4FDED0C43F8B65AB6E98B2090F015">
    <w:name w:val="032BC4FDED0C43F8B65AB6E98B2090F015"/>
    <w:rsid w:val="00E83138"/>
    <w:rPr>
      <w:rFonts w:eastAsiaTheme="minorHAnsi"/>
      <w:lang w:eastAsia="en-US"/>
    </w:rPr>
  </w:style>
  <w:style w:type="paragraph" w:customStyle="1" w:styleId="B6883339988B47D3A2E9C5F33FDF5CF019">
    <w:name w:val="B6883339988B47D3A2E9C5F33FDF5CF019"/>
    <w:rsid w:val="00E83138"/>
    <w:rPr>
      <w:rFonts w:eastAsiaTheme="minorHAnsi"/>
      <w:lang w:eastAsia="en-US"/>
    </w:rPr>
  </w:style>
  <w:style w:type="paragraph" w:customStyle="1" w:styleId="392351E9A0C9401D93AA83D6ACC3F2CD18">
    <w:name w:val="392351E9A0C9401D93AA83D6ACC3F2CD18"/>
    <w:rsid w:val="00E83138"/>
    <w:rPr>
      <w:rFonts w:eastAsiaTheme="minorHAnsi"/>
      <w:lang w:eastAsia="en-US"/>
    </w:rPr>
  </w:style>
  <w:style w:type="paragraph" w:customStyle="1" w:styleId="26C9B86E1AD34B20B1C7611024C069BB17">
    <w:name w:val="26C9B86E1AD34B20B1C7611024C069BB17"/>
    <w:rsid w:val="00E83138"/>
    <w:rPr>
      <w:rFonts w:eastAsiaTheme="minorHAnsi"/>
      <w:lang w:eastAsia="en-US"/>
    </w:rPr>
  </w:style>
  <w:style w:type="paragraph" w:customStyle="1" w:styleId="3D833F4B9BE7419FA05A463711AFEF9A8">
    <w:name w:val="3D833F4B9BE7419FA05A463711AFEF9A8"/>
    <w:rsid w:val="00E83138"/>
    <w:rPr>
      <w:rFonts w:eastAsiaTheme="minorHAnsi"/>
      <w:lang w:eastAsia="en-US"/>
    </w:rPr>
  </w:style>
  <w:style w:type="paragraph" w:customStyle="1" w:styleId="AACB49A82BF14BF9BAFBF5A2E6321EAA9">
    <w:name w:val="AACB49A82BF14BF9BAFBF5A2E6321EAA9"/>
    <w:rsid w:val="00E83138"/>
    <w:rPr>
      <w:rFonts w:eastAsiaTheme="minorHAnsi"/>
      <w:lang w:eastAsia="en-US"/>
    </w:rPr>
  </w:style>
  <w:style w:type="paragraph" w:customStyle="1" w:styleId="032BC4FDED0C43F8B65AB6E98B2090F016">
    <w:name w:val="032BC4FDED0C43F8B65AB6E98B2090F016"/>
    <w:rsid w:val="00E83138"/>
    <w:rPr>
      <w:rFonts w:eastAsiaTheme="minorHAnsi"/>
      <w:lang w:eastAsia="en-US"/>
    </w:rPr>
  </w:style>
  <w:style w:type="paragraph" w:customStyle="1" w:styleId="B6883339988B47D3A2E9C5F33FDF5CF020">
    <w:name w:val="B6883339988B47D3A2E9C5F33FDF5CF020"/>
    <w:rsid w:val="00E83138"/>
    <w:rPr>
      <w:rFonts w:eastAsiaTheme="minorHAnsi"/>
      <w:lang w:eastAsia="en-US"/>
    </w:rPr>
  </w:style>
  <w:style w:type="paragraph" w:customStyle="1" w:styleId="392351E9A0C9401D93AA83D6ACC3F2CD19">
    <w:name w:val="392351E9A0C9401D93AA83D6ACC3F2CD19"/>
    <w:rsid w:val="00E83138"/>
    <w:rPr>
      <w:rFonts w:eastAsiaTheme="minorHAnsi"/>
      <w:lang w:eastAsia="en-US"/>
    </w:rPr>
  </w:style>
  <w:style w:type="paragraph" w:customStyle="1" w:styleId="26C9B86E1AD34B20B1C7611024C069BB18">
    <w:name w:val="26C9B86E1AD34B20B1C7611024C069BB18"/>
    <w:rsid w:val="00E83138"/>
    <w:rPr>
      <w:rFonts w:eastAsiaTheme="minorHAnsi"/>
      <w:lang w:eastAsia="en-US"/>
    </w:rPr>
  </w:style>
  <w:style w:type="paragraph" w:customStyle="1" w:styleId="3D833F4B9BE7419FA05A463711AFEF9A9">
    <w:name w:val="3D833F4B9BE7419FA05A463711AFEF9A9"/>
    <w:rsid w:val="00E83138"/>
    <w:rPr>
      <w:rFonts w:eastAsiaTheme="minorHAnsi"/>
      <w:lang w:eastAsia="en-US"/>
    </w:rPr>
  </w:style>
  <w:style w:type="paragraph" w:customStyle="1" w:styleId="AACB49A82BF14BF9BAFBF5A2E6321EAA10">
    <w:name w:val="AACB49A82BF14BF9BAFBF5A2E6321EAA10"/>
    <w:rsid w:val="00E83138"/>
    <w:rPr>
      <w:rFonts w:eastAsiaTheme="minorHAnsi"/>
      <w:lang w:eastAsia="en-US"/>
    </w:rPr>
  </w:style>
  <w:style w:type="paragraph" w:customStyle="1" w:styleId="032BC4FDED0C43F8B65AB6E98B2090F017">
    <w:name w:val="032BC4FDED0C43F8B65AB6E98B2090F017"/>
    <w:rsid w:val="00E83138"/>
    <w:rPr>
      <w:rFonts w:eastAsiaTheme="minorHAnsi"/>
      <w:lang w:eastAsia="en-US"/>
    </w:rPr>
  </w:style>
  <w:style w:type="paragraph" w:customStyle="1" w:styleId="B6883339988B47D3A2E9C5F33FDF5CF021">
    <w:name w:val="B6883339988B47D3A2E9C5F33FDF5CF021"/>
    <w:rsid w:val="00E83138"/>
    <w:rPr>
      <w:rFonts w:eastAsiaTheme="minorHAnsi"/>
      <w:lang w:eastAsia="en-US"/>
    </w:rPr>
  </w:style>
  <w:style w:type="paragraph" w:customStyle="1" w:styleId="392351E9A0C9401D93AA83D6ACC3F2CD20">
    <w:name w:val="392351E9A0C9401D93AA83D6ACC3F2CD20"/>
    <w:rsid w:val="00E83138"/>
    <w:rPr>
      <w:rFonts w:eastAsiaTheme="minorHAnsi"/>
      <w:lang w:eastAsia="en-US"/>
    </w:rPr>
  </w:style>
  <w:style w:type="paragraph" w:customStyle="1" w:styleId="26C9B86E1AD34B20B1C7611024C069BB19">
    <w:name w:val="26C9B86E1AD34B20B1C7611024C069BB19"/>
    <w:rsid w:val="00E83138"/>
    <w:rPr>
      <w:rFonts w:eastAsiaTheme="minorHAnsi"/>
      <w:lang w:eastAsia="en-US"/>
    </w:rPr>
  </w:style>
  <w:style w:type="paragraph" w:customStyle="1" w:styleId="3D833F4B9BE7419FA05A463711AFEF9A10">
    <w:name w:val="3D833F4B9BE7419FA05A463711AFEF9A10"/>
    <w:rsid w:val="00E83138"/>
    <w:rPr>
      <w:rFonts w:eastAsiaTheme="minorHAnsi"/>
      <w:lang w:eastAsia="en-US"/>
    </w:rPr>
  </w:style>
  <w:style w:type="paragraph" w:customStyle="1" w:styleId="AACB49A82BF14BF9BAFBF5A2E6321EAA11">
    <w:name w:val="AACB49A82BF14BF9BAFBF5A2E6321EAA11"/>
    <w:rsid w:val="00E83138"/>
    <w:rPr>
      <w:rFonts w:eastAsiaTheme="minorHAnsi"/>
      <w:lang w:eastAsia="en-US"/>
    </w:rPr>
  </w:style>
  <w:style w:type="paragraph" w:customStyle="1" w:styleId="032BC4FDED0C43F8B65AB6E98B2090F018">
    <w:name w:val="032BC4FDED0C43F8B65AB6E98B2090F018"/>
    <w:rsid w:val="00E83138"/>
    <w:rPr>
      <w:rFonts w:eastAsiaTheme="minorHAnsi"/>
      <w:lang w:eastAsia="en-US"/>
    </w:rPr>
  </w:style>
  <w:style w:type="paragraph" w:customStyle="1" w:styleId="B6883339988B47D3A2E9C5F33FDF5CF022">
    <w:name w:val="B6883339988B47D3A2E9C5F33FDF5CF022"/>
    <w:rsid w:val="00E83138"/>
    <w:rPr>
      <w:rFonts w:eastAsiaTheme="minorHAnsi"/>
      <w:lang w:eastAsia="en-US"/>
    </w:rPr>
  </w:style>
  <w:style w:type="paragraph" w:customStyle="1" w:styleId="392351E9A0C9401D93AA83D6ACC3F2CD21">
    <w:name w:val="392351E9A0C9401D93AA83D6ACC3F2CD21"/>
    <w:rsid w:val="00E83138"/>
    <w:rPr>
      <w:rFonts w:eastAsiaTheme="minorHAnsi"/>
      <w:lang w:eastAsia="en-US"/>
    </w:rPr>
  </w:style>
  <w:style w:type="paragraph" w:customStyle="1" w:styleId="26C9B86E1AD34B20B1C7611024C069BB20">
    <w:name w:val="26C9B86E1AD34B20B1C7611024C069BB20"/>
    <w:rsid w:val="00E83138"/>
    <w:rPr>
      <w:rFonts w:eastAsiaTheme="minorHAnsi"/>
      <w:lang w:eastAsia="en-US"/>
    </w:rPr>
  </w:style>
  <w:style w:type="paragraph" w:customStyle="1" w:styleId="3D833F4B9BE7419FA05A463711AFEF9A11">
    <w:name w:val="3D833F4B9BE7419FA05A463711AFEF9A11"/>
    <w:rsid w:val="00E83138"/>
    <w:rPr>
      <w:rFonts w:eastAsiaTheme="minorHAnsi"/>
      <w:lang w:eastAsia="en-US"/>
    </w:rPr>
  </w:style>
  <w:style w:type="paragraph" w:customStyle="1" w:styleId="AACB49A82BF14BF9BAFBF5A2E6321EAA12">
    <w:name w:val="AACB49A82BF14BF9BAFBF5A2E6321EAA12"/>
    <w:rsid w:val="00E83138"/>
    <w:rPr>
      <w:rFonts w:eastAsiaTheme="minorHAnsi"/>
      <w:lang w:eastAsia="en-US"/>
    </w:rPr>
  </w:style>
  <w:style w:type="paragraph" w:customStyle="1" w:styleId="032BC4FDED0C43F8B65AB6E98B2090F019">
    <w:name w:val="032BC4FDED0C43F8B65AB6E98B2090F019"/>
    <w:rsid w:val="00E83138"/>
    <w:rPr>
      <w:rFonts w:eastAsiaTheme="minorHAnsi"/>
      <w:lang w:eastAsia="en-US"/>
    </w:rPr>
  </w:style>
  <w:style w:type="paragraph" w:customStyle="1" w:styleId="B6883339988B47D3A2E9C5F33FDF5CF023">
    <w:name w:val="B6883339988B47D3A2E9C5F33FDF5CF023"/>
    <w:rsid w:val="00ED6138"/>
    <w:rPr>
      <w:rFonts w:eastAsiaTheme="minorHAnsi"/>
      <w:lang w:eastAsia="en-US"/>
    </w:rPr>
  </w:style>
  <w:style w:type="paragraph" w:customStyle="1" w:styleId="392351E9A0C9401D93AA83D6ACC3F2CD22">
    <w:name w:val="392351E9A0C9401D93AA83D6ACC3F2CD22"/>
    <w:rsid w:val="00ED6138"/>
    <w:rPr>
      <w:rFonts w:eastAsiaTheme="minorHAnsi"/>
      <w:lang w:eastAsia="en-US"/>
    </w:rPr>
  </w:style>
  <w:style w:type="paragraph" w:customStyle="1" w:styleId="26C9B86E1AD34B20B1C7611024C069BB21">
    <w:name w:val="26C9B86E1AD34B20B1C7611024C069BB21"/>
    <w:rsid w:val="00ED6138"/>
    <w:rPr>
      <w:rFonts w:eastAsiaTheme="minorHAnsi"/>
      <w:lang w:eastAsia="en-US"/>
    </w:rPr>
  </w:style>
  <w:style w:type="paragraph" w:customStyle="1" w:styleId="3D833F4B9BE7419FA05A463711AFEF9A12">
    <w:name w:val="3D833F4B9BE7419FA05A463711AFEF9A12"/>
    <w:rsid w:val="00ED6138"/>
    <w:rPr>
      <w:rFonts w:eastAsiaTheme="minorHAnsi"/>
      <w:lang w:eastAsia="en-US"/>
    </w:rPr>
  </w:style>
  <w:style w:type="paragraph" w:customStyle="1" w:styleId="AACB49A82BF14BF9BAFBF5A2E6321EAA13">
    <w:name w:val="AACB49A82BF14BF9BAFBF5A2E6321EAA13"/>
    <w:rsid w:val="00ED6138"/>
    <w:rPr>
      <w:rFonts w:eastAsiaTheme="minorHAnsi"/>
      <w:lang w:eastAsia="en-US"/>
    </w:rPr>
  </w:style>
  <w:style w:type="paragraph" w:customStyle="1" w:styleId="032BC4FDED0C43F8B65AB6E98B2090F020">
    <w:name w:val="032BC4FDED0C43F8B65AB6E98B2090F020"/>
    <w:rsid w:val="00ED6138"/>
    <w:rPr>
      <w:rFonts w:eastAsiaTheme="minorHAnsi"/>
      <w:lang w:eastAsia="en-US"/>
    </w:rPr>
  </w:style>
  <w:style w:type="paragraph" w:customStyle="1" w:styleId="B6883339988B47D3A2E9C5F33FDF5CF024">
    <w:name w:val="B6883339988B47D3A2E9C5F33FDF5CF024"/>
    <w:rsid w:val="00ED6138"/>
    <w:rPr>
      <w:rFonts w:eastAsiaTheme="minorHAnsi"/>
      <w:lang w:eastAsia="en-US"/>
    </w:rPr>
  </w:style>
  <w:style w:type="paragraph" w:customStyle="1" w:styleId="392351E9A0C9401D93AA83D6ACC3F2CD23">
    <w:name w:val="392351E9A0C9401D93AA83D6ACC3F2CD23"/>
    <w:rsid w:val="00ED6138"/>
    <w:rPr>
      <w:rFonts w:eastAsiaTheme="minorHAnsi"/>
      <w:lang w:eastAsia="en-US"/>
    </w:rPr>
  </w:style>
  <w:style w:type="paragraph" w:customStyle="1" w:styleId="26C9B86E1AD34B20B1C7611024C069BB22">
    <w:name w:val="26C9B86E1AD34B20B1C7611024C069BB22"/>
    <w:rsid w:val="00ED6138"/>
    <w:rPr>
      <w:rFonts w:eastAsiaTheme="minorHAnsi"/>
      <w:lang w:eastAsia="en-US"/>
    </w:rPr>
  </w:style>
  <w:style w:type="paragraph" w:customStyle="1" w:styleId="3D833F4B9BE7419FA05A463711AFEF9A13">
    <w:name w:val="3D833F4B9BE7419FA05A463711AFEF9A13"/>
    <w:rsid w:val="00ED6138"/>
    <w:rPr>
      <w:rFonts w:eastAsiaTheme="minorHAnsi"/>
      <w:lang w:eastAsia="en-US"/>
    </w:rPr>
  </w:style>
  <w:style w:type="paragraph" w:customStyle="1" w:styleId="AACB49A82BF14BF9BAFBF5A2E6321EAA14">
    <w:name w:val="AACB49A82BF14BF9BAFBF5A2E6321EAA14"/>
    <w:rsid w:val="00ED6138"/>
    <w:rPr>
      <w:rFonts w:eastAsiaTheme="minorHAnsi"/>
      <w:lang w:eastAsia="en-US"/>
    </w:rPr>
  </w:style>
  <w:style w:type="paragraph" w:customStyle="1" w:styleId="032BC4FDED0C43F8B65AB6E98B2090F021">
    <w:name w:val="032BC4FDED0C43F8B65AB6E98B2090F021"/>
    <w:rsid w:val="00ED6138"/>
    <w:rPr>
      <w:rFonts w:eastAsiaTheme="minorHAnsi"/>
      <w:lang w:eastAsia="en-US"/>
    </w:rPr>
  </w:style>
  <w:style w:type="paragraph" w:customStyle="1" w:styleId="4F17197D9E59482C9F61AD73EF2162BF">
    <w:name w:val="4F17197D9E59482C9F61AD73EF2162BF"/>
    <w:rsid w:val="00667A20"/>
  </w:style>
  <w:style w:type="paragraph" w:customStyle="1" w:styleId="4F17197D9E59482C9F61AD73EF2162BF1">
    <w:name w:val="4F17197D9E59482C9F61AD73EF2162BF1"/>
    <w:rsid w:val="00E93DB7"/>
    <w:rPr>
      <w:rFonts w:eastAsiaTheme="minorHAnsi"/>
      <w:lang w:eastAsia="en-US"/>
    </w:rPr>
  </w:style>
  <w:style w:type="paragraph" w:customStyle="1" w:styleId="9FFEE002941D434481E3AA4C9D57F87E">
    <w:name w:val="9FFEE002941D434481E3AA4C9D57F87E"/>
    <w:rsid w:val="00E93DB7"/>
  </w:style>
  <w:style w:type="paragraph" w:customStyle="1" w:styleId="75F812199C894F28ABD429C1C91308E0">
    <w:name w:val="75F812199C894F28ABD429C1C91308E0"/>
    <w:rsid w:val="00E93DB7"/>
  </w:style>
  <w:style w:type="paragraph" w:customStyle="1" w:styleId="50A7EE2D353845DDBC184869BADF86F1">
    <w:name w:val="50A7EE2D353845DDBC184869BADF86F1"/>
    <w:rsid w:val="00E93DB7"/>
  </w:style>
  <w:style w:type="paragraph" w:customStyle="1" w:styleId="DC2A9EFF4CC64E0C8A8A9C80C8959177">
    <w:name w:val="DC2A9EFF4CC64E0C8A8A9C80C8959177"/>
    <w:rsid w:val="00E93DB7"/>
  </w:style>
  <w:style w:type="paragraph" w:customStyle="1" w:styleId="D314D29239104248BEF287FC23B20CB5">
    <w:name w:val="D314D29239104248BEF287FC23B20CB5"/>
    <w:rsid w:val="00E93DB7"/>
  </w:style>
  <w:style w:type="paragraph" w:customStyle="1" w:styleId="4F17197D9E59482C9F61AD73EF2162BF2">
    <w:name w:val="4F17197D9E59482C9F61AD73EF2162BF2"/>
    <w:rsid w:val="00E93DB7"/>
    <w:rPr>
      <w:rFonts w:eastAsiaTheme="minorHAnsi"/>
      <w:lang w:eastAsia="en-US"/>
    </w:rPr>
  </w:style>
  <w:style w:type="paragraph" w:customStyle="1" w:styleId="9FFEE002941D434481E3AA4C9D57F87E1">
    <w:name w:val="9FFEE002941D434481E3AA4C9D57F87E1"/>
    <w:rsid w:val="00E93DB7"/>
    <w:rPr>
      <w:rFonts w:eastAsiaTheme="minorHAnsi"/>
      <w:lang w:eastAsia="en-US"/>
    </w:rPr>
  </w:style>
  <w:style w:type="paragraph" w:customStyle="1" w:styleId="75F812199C894F28ABD429C1C91308E01">
    <w:name w:val="75F812199C894F28ABD429C1C91308E01"/>
    <w:rsid w:val="00E93DB7"/>
    <w:rPr>
      <w:rFonts w:eastAsiaTheme="minorHAnsi"/>
      <w:lang w:eastAsia="en-US"/>
    </w:rPr>
  </w:style>
  <w:style w:type="paragraph" w:customStyle="1" w:styleId="50A7EE2D353845DDBC184869BADF86F11">
    <w:name w:val="50A7EE2D353845DDBC184869BADF86F11"/>
    <w:rsid w:val="00E93DB7"/>
    <w:rPr>
      <w:rFonts w:eastAsiaTheme="minorHAnsi"/>
      <w:lang w:eastAsia="en-US"/>
    </w:rPr>
  </w:style>
  <w:style w:type="paragraph" w:customStyle="1" w:styleId="DC2A9EFF4CC64E0C8A8A9C80C89591771">
    <w:name w:val="DC2A9EFF4CC64E0C8A8A9C80C89591771"/>
    <w:rsid w:val="00E93DB7"/>
    <w:rPr>
      <w:rFonts w:eastAsiaTheme="minorHAnsi"/>
      <w:lang w:eastAsia="en-US"/>
    </w:rPr>
  </w:style>
  <w:style w:type="paragraph" w:customStyle="1" w:styleId="D314D29239104248BEF287FC23B20CB51">
    <w:name w:val="D314D29239104248BEF287FC23B20CB51"/>
    <w:rsid w:val="00E93DB7"/>
    <w:rPr>
      <w:rFonts w:eastAsiaTheme="minorHAnsi"/>
      <w:lang w:eastAsia="en-US"/>
    </w:rPr>
  </w:style>
  <w:style w:type="paragraph" w:customStyle="1" w:styleId="5E5E23109B874EEB83C1C86B79288E3B">
    <w:name w:val="5E5E23109B874EEB83C1C86B79288E3B"/>
    <w:rsid w:val="00E93DB7"/>
    <w:rPr>
      <w:rFonts w:eastAsiaTheme="minorHAnsi"/>
      <w:lang w:eastAsia="en-US"/>
    </w:rPr>
  </w:style>
  <w:style w:type="paragraph" w:customStyle="1" w:styleId="DFB5350DBB0D4598ADB1C8F3A6F2398D">
    <w:name w:val="DFB5350DBB0D4598ADB1C8F3A6F2398D"/>
    <w:rsid w:val="00E93DB7"/>
  </w:style>
  <w:style w:type="paragraph" w:customStyle="1" w:styleId="5E5E23109B874EEB83C1C86B79288E3B1">
    <w:name w:val="5E5E23109B874EEB83C1C86B79288E3B1"/>
    <w:rsid w:val="00E93DB7"/>
    <w:rPr>
      <w:rFonts w:eastAsiaTheme="minorHAnsi"/>
      <w:lang w:eastAsia="en-US"/>
    </w:rPr>
  </w:style>
  <w:style w:type="paragraph" w:customStyle="1" w:styleId="DFB5350DBB0D4598ADB1C8F3A6F2398D1">
    <w:name w:val="DFB5350DBB0D4598ADB1C8F3A6F2398D1"/>
    <w:rsid w:val="00E93DB7"/>
    <w:rPr>
      <w:rFonts w:eastAsiaTheme="minorHAnsi"/>
      <w:lang w:eastAsia="en-US"/>
    </w:rPr>
  </w:style>
  <w:style w:type="paragraph" w:customStyle="1" w:styleId="3113D1330E9F44F996423BCC42995002">
    <w:name w:val="3113D1330E9F44F996423BCC42995002"/>
    <w:rsid w:val="00E93DB7"/>
  </w:style>
  <w:style w:type="paragraph" w:customStyle="1" w:styleId="5E5E23109B874EEB83C1C86B79288E3B2">
    <w:name w:val="5E5E23109B874EEB83C1C86B79288E3B2"/>
    <w:rsid w:val="00E93DB7"/>
    <w:rPr>
      <w:rFonts w:eastAsiaTheme="minorHAnsi"/>
      <w:lang w:eastAsia="en-US"/>
    </w:rPr>
  </w:style>
  <w:style w:type="paragraph" w:customStyle="1" w:styleId="DFB5350DBB0D4598ADB1C8F3A6F2398D2">
    <w:name w:val="DFB5350DBB0D4598ADB1C8F3A6F2398D2"/>
    <w:rsid w:val="00E93DB7"/>
    <w:rPr>
      <w:rFonts w:eastAsiaTheme="minorHAnsi"/>
      <w:lang w:eastAsia="en-US"/>
    </w:rPr>
  </w:style>
  <w:style w:type="paragraph" w:customStyle="1" w:styleId="3113D1330E9F44F996423BCC429950021">
    <w:name w:val="3113D1330E9F44F996423BCC429950021"/>
    <w:rsid w:val="00E93DB7"/>
    <w:rPr>
      <w:rFonts w:eastAsiaTheme="minorHAnsi"/>
      <w:lang w:eastAsia="en-US"/>
    </w:rPr>
  </w:style>
  <w:style w:type="paragraph" w:customStyle="1" w:styleId="E019D85E5047465890B8AEB5EE0B4A55">
    <w:name w:val="E019D85E5047465890B8AEB5EE0B4A55"/>
    <w:rsid w:val="00E93DB7"/>
  </w:style>
  <w:style w:type="paragraph" w:customStyle="1" w:styleId="5E5E23109B874EEB83C1C86B79288E3B3">
    <w:name w:val="5E5E23109B874EEB83C1C86B79288E3B3"/>
    <w:rsid w:val="00E93DB7"/>
    <w:rPr>
      <w:rFonts w:eastAsiaTheme="minorHAnsi"/>
      <w:lang w:eastAsia="en-US"/>
    </w:rPr>
  </w:style>
  <w:style w:type="paragraph" w:customStyle="1" w:styleId="DFB5350DBB0D4598ADB1C8F3A6F2398D3">
    <w:name w:val="DFB5350DBB0D4598ADB1C8F3A6F2398D3"/>
    <w:rsid w:val="00E93DB7"/>
    <w:rPr>
      <w:rFonts w:eastAsiaTheme="minorHAnsi"/>
      <w:lang w:eastAsia="en-US"/>
    </w:rPr>
  </w:style>
  <w:style w:type="paragraph" w:customStyle="1" w:styleId="3113D1330E9F44F996423BCC429950022">
    <w:name w:val="3113D1330E9F44F996423BCC429950022"/>
    <w:rsid w:val="00E93DB7"/>
    <w:rPr>
      <w:rFonts w:eastAsiaTheme="minorHAnsi"/>
      <w:lang w:eastAsia="en-US"/>
    </w:rPr>
  </w:style>
  <w:style w:type="paragraph" w:customStyle="1" w:styleId="E019D85E5047465890B8AEB5EE0B4A551">
    <w:name w:val="E019D85E5047465890B8AEB5EE0B4A551"/>
    <w:rsid w:val="00E93DB7"/>
    <w:rPr>
      <w:rFonts w:eastAsiaTheme="minorHAnsi"/>
      <w:lang w:eastAsia="en-US"/>
    </w:rPr>
  </w:style>
  <w:style w:type="paragraph" w:customStyle="1" w:styleId="0DEA63BCF31F4DF49ED4CB73BC853E58">
    <w:name w:val="0DEA63BCF31F4DF49ED4CB73BC853E58"/>
    <w:rsid w:val="00E93DB7"/>
  </w:style>
  <w:style w:type="paragraph" w:customStyle="1" w:styleId="5E5E23109B874EEB83C1C86B79288E3B4">
    <w:name w:val="5E5E23109B874EEB83C1C86B79288E3B4"/>
    <w:rsid w:val="00E93DB7"/>
    <w:rPr>
      <w:rFonts w:eastAsiaTheme="minorHAnsi"/>
      <w:lang w:eastAsia="en-US"/>
    </w:rPr>
  </w:style>
  <w:style w:type="paragraph" w:customStyle="1" w:styleId="DFB5350DBB0D4598ADB1C8F3A6F2398D4">
    <w:name w:val="DFB5350DBB0D4598ADB1C8F3A6F2398D4"/>
    <w:rsid w:val="00E93DB7"/>
    <w:rPr>
      <w:rFonts w:eastAsiaTheme="minorHAnsi"/>
      <w:lang w:eastAsia="en-US"/>
    </w:rPr>
  </w:style>
  <w:style w:type="paragraph" w:customStyle="1" w:styleId="3113D1330E9F44F996423BCC429950023">
    <w:name w:val="3113D1330E9F44F996423BCC429950023"/>
    <w:rsid w:val="00E93DB7"/>
    <w:rPr>
      <w:rFonts w:eastAsiaTheme="minorHAnsi"/>
      <w:lang w:eastAsia="en-US"/>
    </w:rPr>
  </w:style>
  <w:style w:type="paragraph" w:customStyle="1" w:styleId="E019D85E5047465890B8AEB5EE0B4A552">
    <w:name w:val="E019D85E5047465890B8AEB5EE0B4A552"/>
    <w:rsid w:val="00E93DB7"/>
    <w:rPr>
      <w:rFonts w:eastAsiaTheme="minorHAnsi"/>
      <w:lang w:eastAsia="en-US"/>
    </w:rPr>
  </w:style>
  <w:style w:type="paragraph" w:customStyle="1" w:styleId="0DEA63BCF31F4DF49ED4CB73BC853E581">
    <w:name w:val="0DEA63BCF31F4DF49ED4CB73BC853E581"/>
    <w:rsid w:val="00E93DB7"/>
    <w:rPr>
      <w:rFonts w:eastAsiaTheme="minorHAnsi"/>
      <w:lang w:eastAsia="en-US"/>
    </w:rPr>
  </w:style>
  <w:style w:type="paragraph" w:customStyle="1" w:styleId="C968E3528C7143F79A40F87EBD5C3403">
    <w:name w:val="C968E3528C7143F79A40F87EBD5C3403"/>
    <w:rsid w:val="00E93DB7"/>
  </w:style>
  <w:style w:type="paragraph" w:customStyle="1" w:styleId="5E5E23109B874EEB83C1C86B79288E3B5">
    <w:name w:val="5E5E23109B874EEB83C1C86B79288E3B5"/>
    <w:rsid w:val="00E93DB7"/>
    <w:rPr>
      <w:rFonts w:eastAsiaTheme="minorHAnsi"/>
      <w:lang w:eastAsia="en-US"/>
    </w:rPr>
  </w:style>
  <w:style w:type="paragraph" w:customStyle="1" w:styleId="DFB5350DBB0D4598ADB1C8F3A6F2398D5">
    <w:name w:val="DFB5350DBB0D4598ADB1C8F3A6F2398D5"/>
    <w:rsid w:val="00E93DB7"/>
    <w:rPr>
      <w:rFonts w:eastAsiaTheme="minorHAnsi"/>
      <w:lang w:eastAsia="en-US"/>
    </w:rPr>
  </w:style>
  <w:style w:type="paragraph" w:customStyle="1" w:styleId="3113D1330E9F44F996423BCC429950024">
    <w:name w:val="3113D1330E9F44F996423BCC429950024"/>
    <w:rsid w:val="00E93DB7"/>
    <w:rPr>
      <w:rFonts w:eastAsiaTheme="minorHAnsi"/>
      <w:lang w:eastAsia="en-US"/>
    </w:rPr>
  </w:style>
  <w:style w:type="paragraph" w:customStyle="1" w:styleId="E019D85E5047465890B8AEB5EE0B4A553">
    <w:name w:val="E019D85E5047465890B8AEB5EE0B4A553"/>
    <w:rsid w:val="00E93DB7"/>
    <w:rPr>
      <w:rFonts w:eastAsiaTheme="minorHAnsi"/>
      <w:lang w:eastAsia="en-US"/>
    </w:rPr>
  </w:style>
  <w:style w:type="paragraph" w:customStyle="1" w:styleId="0DEA63BCF31F4DF49ED4CB73BC853E582">
    <w:name w:val="0DEA63BCF31F4DF49ED4CB73BC853E582"/>
    <w:rsid w:val="00E93DB7"/>
    <w:rPr>
      <w:rFonts w:eastAsiaTheme="minorHAnsi"/>
      <w:lang w:eastAsia="en-US"/>
    </w:rPr>
  </w:style>
  <w:style w:type="paragraph" w:customStyle="1" w:styleId="C968E3528C7143F79A40F87EBD5C34031">
    <w:name w:val="C968E3528C7143F79A40F87EBD5C34031"/>
    <w:rsid w:val="00E93DB7"/>
    <w:rPr>
      <w:rFonts w:eastAsiaTheme="minorHAnsi"/>
      <w:lang w:eastAsia="en-US"/>
    </w:rPr>
  </w:style>
  <w:style w:type="paragraph" w:customStyle="1" w:styleId="5E5E23109B874EEB83C1C86B79288E3B6">
    <w:name w:val="5E5E23109B874EEB83C1C86B79288E3B6"/>
    <w:rsid w:val="00E93DB7"/>
    <w:rPr>
      <w:rFonts w:eastAsiaTheme="minorHAnsi"/>
      <w:lang w:eastAsia="en-US"/>
    </w:rPr>
  </w:style>
  <w:style w:type="paragraph" w:customStyle="1" w:styleId="DFB5350DBB0D4598ADB1C8F3A6F2398D6">
    <w:name w:val="DFB5350DBB0D4598ADB1C8F3A6F2398D6"/>
    <w:rsid w:val="00E93DB7"/>
    <w:rPr>
      <w:rFonts w:eastAsiaTheme="minorHAnsi"/>
      <w:lang w:eastAsia="en-US"/>
    </w:rPr>
  </w:style>
  <w:style w:type="paragraph" w:customStyle="1" w:styleId="3113D1330E9F44F996423BCC429950025">
    <w:name w:val="3113D1330E9F44F996423BCC429950025"/>
    <w:rsid w:val="00E93DB7"/>
    <w:rPr>
      <w:rFonts w:eastAsiaTheme="minorHAnsi"/>
      <w:lang w:eastAsia="en-US"/>
    </w:rPr>
  </w:style>
  <w:style w:type="paragraph" w:customStyle="1" w:styleId="E019D85E5047465890B8AEB5EE0B4A554">
    <w:name w:val="E019D85E5047465890B8AEB5EE0B4A554"/>
    <w:rsid w:val="00E93DB7"/>
    <w:rPr>
      <w:rFonts w:eastAsiaTheme="minorHAnsi"/>
      <w:lang w:eastAsia="en-US"/>
    </w:rPr>
  </w:style>
  <w:style w:type="paragraph" w:customStyle="1" w:styleId="0DEA63BCF31F4DF49ED4CB73BC853E583">
    <w:name w:val="0DEA63BCF31F4DF49ED4CB73BC853E583"/>
    <w:rsid w:val="00E93DB7"/>
    <w:rPr>
      <w:rFonts w:eastAsiaTheme="minorHAnsi"/>
      <w:lang w:eastAsia="en-US"/>
    </w:rPr>
  </w:style>
  <w:style w:type="paragraph" w:customStyle="1" w:styleId="C968E3528C7143F79A40F87EBD5C34032">
    <w:name w:val="C968E3528C7143F79A40F87EBD5C34032"/>
    <w:rsid w:val="00E93DB7"/>
    <w:rPr>
      <w:rFonts w:eastAsiaTheme="minorHAnsi"/>
      <w:lang w:eastAsia="en-US"/>
    </w:rPr>
  </w:style>
  <w:style w:type="paragraph" w:customStyle="1" w:styleId="5E5E23109B874EEB83C1C86B79288E3B7">
    <w:name w:val="5E5E23109B874EEB83C1C86B79288E3B7"/>
    <w:rsid w:val="00E93DB7"/>
    <w:rPr>
      <w:rFonts w:eastAsiaTheme="minorHAnsi"/>
      <w:lang w:eastAsia="en-US"/>
    </w:rPr>
  </w:style>
  <w:style w:type="paragraph" w:customStyle="1" w:styleId="DFB5350DBB0D4598ADB1C8F3A6F2398D7">
    <w:name w:val="DFB5350DBB0D4598ADB1C8F3A6F2398D7"/>
    <w:rsid w:val="00E93DB7"/>
    <w:rPr>
      <w:rFonts w:eastAsiaTheme="minorHAnsi"/>
      <w:lang w:eastAsia="en-US"/>
    </w:rPr>
  </w:style>
  <w:style w:type="paragraph" w:customStyle="1" w:styleId="3113D1330E9F44F996423BCC429950026">
    <w:name w:val="3113D1330E9F44F996423BCC429950026"/>
    <w:rsid w:val="00E93DB7"/>
    <w:rPr>
      <w:rFonts w:eastAsiaTheme="minorHAnsi"/>
      <w:lang w:eastAsia="en-US"/>
    </w:rPr>
  </w:style>
  <w:style w:type="paragraph" w:customStyle="1" w:styleId="E019D85E5047465890B8AEB5EE0B4A555">
    <w:name w:val="E019D85E5047465890B8AEB5EE0B4A555"/>
    <w:rsid w:val="00E93DB7"/>
    <w:rPr>
      <w:rFonts w:eastAsiaTheme="minorHAnsi"/>
      <w:lang w:eastAsia="en-US"/>
    </w:rPr>
  </w:style>
  <w:style w:type="paragraph" w:customStyle="1" w:styleId="0DEA63BCF31F4DF49ED4CB73BC853E584">
    <w:name w:val="0DEA63BCF31F4DF49ED4CB73BC853E584"/>
    <w:rsid w:val="00E93DB7"/>
    <w:rPr>
      <w:rFonts w:eastAsiaTheme="minorHAnsi"/>
      <w:lang w:eastAsia="en-US"/>
    </w:rPr>
  </w:style>
  <w:style w:type="paragraph" w:customStyle="1" w:styleId="C968E3528C7143F79A40F87EBD5C34033">
    <w:name w:val="C968E3528C7143F79A40F87EBD5C34033"/>
    <w:rsid w:val="00E93DB7"/>
    <w:rPr>
      <w:rFonts w:eastAsiaTheme="minorHAnsi"/>
      <w:lang w:eastAsia="en-US"/>
    </w:rPr>
  </w:style>
  <w:style w:type="paragraph" w:customStyle="1" w:styleId="5E5E23109B874EEB83C1C86B79288E3B8">
    <w:name w:val="5E5E23109B874EEB83C1C86B79288E3B8"/>
    <w:rsid w:val="00E93DB7"/>
    <w:rPr>
      <w:rFonts w:eastAsiaTheme="minorHAnsi"/>
      <w:lang w:eastAsia="en-US"/>
    </w:rPr>
  </w:style>
  <w:style w:type="paragraph" w:customStyle="1" w:styleId="DFB5350DBB0D4598ADB1C8F3A6F2398D8">
    <w:name w:val="DFB5350DBB0D4598ADB1C8F3A6F2398D8"/>
    <w:rsid w:val="00E93DB7"/>
    <w:rPr>
      <w:rFonts w:eastAsiaTheme="minorHAnsi"/>
      <w:lang w:eastAsia="en-US"/>
    </w:rPr>
  </w:style>
  <w:style w:type="paragraph" w:customStyle="1" w:styleId="3113D1330E9F44F996423BCC429950027">
    <w:name w:val="3113D1330E9F44F996423BCC429950027"/>
    <w:rsid w:val="00E93DB7"/>
    <w:rPr>
      <w:rFonts w:eastAsiaTheme="minorHAnsi"/>
      <w:lang w:eastAsia="en-US"/>
    </w:rPr>
  </w:style>
  <w:style w:type="paragraph" w:customStyle="1" w:styleId="E019D85E5047465890B8AEB5EE0B4A556">
    <w:name w:val="E019D85E5047465890B8AEB5EE0B4A556"/>
    <w:rsid w:val="00E93DB7"/>
    <w:rPr>
      <w:rFonts w:eastAsiaTheme="minorHAnsi"/>
      <w:lang w:eastAsia="en-US"/>
    </w:rPr>
  </w:style>
  <w:style w:type="paragraph" w:customStyle="1" w:styleId="0DEA63BCF31F4DF49ED4CB73BC853E585">
    <w:name w:val="0DEA63BCF31F4DF49ED4CB73BC853E585"/>
    <w:rsid w:val="00E93DB7"/>
    <w:rPr>
      <w:rFonts w:eastAsiaTheme="minorHAnsi"/>
      <w:lang w:eastAsia="en-US"/>
    </w:rPr>
  </w:style>
  <w:style w:type="paragraph" w:customStyle="1" w:styleId="C968E3528C7143F79A40F87EBD5C34034">
    <w:name w:val="C968E3528C7143F79A40F87EBD5C34034"/>
    <w:rsid w:val="00E93DB7"/>
    <w:rPr>
      <w:rFonts w:eastAsiaTheme="minorHAnsi"/>
      <w:lang w:eastAsia="en-US"/>
    </w:rPr>
  </w:style>
  <w:style w:type="paragraph" w:customStyle="1" w:styleId="5E5E23109B874EEB83C1C86B79288E3B9">
    <w:name w:val="5E5E23109B874EEB83C1C86B79288E3B9"/>
    <w:rsid w:val="00196C0C"/>
    <w:rPr>
      <w:rFonts w:ascii="Times New Roman" w:eastAsiaTheme="minorHAnsi" w:hAnsi="Times New Roman"/>
      <w:lang w:eastAsia="en-US"/>
    </w:rPr>
  </w:style>
  <w:style w:type="paragraph" w:customStyle="1" w:styleId="DFB5350DBB0D4598ADB1C8F3A6F2398D9">
    <w:name w:val="DFB5350DBB0D4598ADB1C8F3A6F2398D9"/>
    <w:rsid w:val="00196C0C"/>
    <w:rPr>
      <w:rFonts w:ascii="Times New Roman" w:eastAsiaTheme="minorHAnsi" w:hAnsi="Times New Roman"/>
      <w:lang w:eastAsia="en-US"/>
    </w:rPr>
  </w:style>
  <w:style w:type="paragraph" w:customStyle="1" w:styleId="3113D1330E9F44F996423BCC429950028">
    <w:name w:val="3113D1330E9F44F996423BCC429950028"/>
    <w:rsid w:val="00196C0C"/>
    <w:rPr>
      <w:rFonts w:ascii="Times New Roman" w:eastAsiaTheme="minorHAnsi" w:hAnsi="Times New Roman"/>
      <w:lang w:eastAsia="en-US"/>
    </w:rPr>
  </w:style>
  <w:style w:type="paragraph" w:customStyle="1" w:styleId="E019D85E5047465890B8AEB5EE0B4A557">
    <w:name w:val="E019D85E5047465890B8AEB5EE0B4A557"/>
    <w:rsid w:val="00196C0C"/>
    <w:rPr>
      <w:rFonts w:ascii="Times New Roman" w:eastAsiaTheme="minorHAnsi" w:hAnsi="Times New Roman"/>
      <w:lang w:eastAsia="en-US"/>
    </w:rPr>
  </w:style>
  <w:style w:type="paragraph" w:customStyle="1" w:styleId="0DEA63BCF31F4DF49ED4CB73BC853E586">
    <w:name w:val="0DEA63BCF31F4DF49ED4CB73BC853E586"/>
    <w:rsid w:val="00196C0C"/>
    <w:rPr>
      <w:rFonts w:ascii="Times New Roman" w:eastAsiaTheme="minorHAnsi" w:hAnsi="Times New Roman"/>
      <w:lang w:eastAsia="en-US"/>
    </w:rPr>
  </w:style>
  <w:style w:type="paragraph" w:customStyle="1" w:styleId="C968E3528C7143F79A40F87EBD5C34035">
    <w:name w:val="C968E3528C7143F79A40F87EBD5C34035"/>
    <w:rsid w:val="00196C0C"/>
    <w:rPr>
      <w:rFonts w:ascii="Times New Roman" w:eastAsiaTheme="minorHAnsi" w:hAnsi="Times New Roman"/>
      <w:lang w:eastAsia="en-US"/>
    </w:rPr>
  </w:style>
  <w:style w:type="paragraph" w:customStyle="1" w:styleId="3A0ED33689E04B708C453349C8F4575E">
    <w:name w:val="3A0ED33689E04B708C453349C8F4575E"/>
    <w:rsid w:val="00196C0C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5E5E23109B874EEB83C1C86B79288E3B10">
    <w:name w:val="5E5E23109B874EEB83C1C86B79288E3B10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0">
    <w:name w:val="DFB5350DBB0D4598ADB1C8F3A6F2398D10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9">
    <w:name w:val="3113D1330E9F44F996423BCC429950029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8">
    <w:name w:val="E019D85E5047465890B8AEB5EE0B4A558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7">
    <w:name w:val="0DEA63BCF31F4DF49ED4CB73BC853E587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6">
    <w:name w:val="C968E3528C7143F79A40F87EBD5C34036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1">
    <w:name w:val="5E5E23109B874EEB83C1C86B79288E3B11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1">
    <w:name w:val="DFB5350DBB0D4598ADB1C8F3A6F2398D11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10">
    <w:name w:val="3113D1330E9F44F996423BCC4299500210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9">
    <w:name w:val="E019D85E5047465890B8AEB5EE0B4A559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8">
    <w:name w:val="0DEA63BCF31F4DF49ED4CB73BC853E588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7">
    <w:name w:val="C968E3528C7143F79A40F87EBD5C34037"/>
    <w:rsid w:val="006F17BA"/>
    <w:rPr>
      <w:rFonts w:ascii="Times New Roman" w:eastAsiaTheme="minorHAnsi" w:hAnsi="Times New Roman"/>
      <w:lang w:eastAsia="en-US"/>
    </w:rPr>
  </w:style>
  <w:style w:type="paragraph" w:customStyle="1" w:styleId="4B3E14388DEE46D08AD819734C437AA6">
    <w:name w:val="4B3E14388DEE46D08AD819734C437AA6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2">
    <w:name w:val="5E5E23109B874EEB83C1C86B79288E3B12"/>
    <w:rsid w:val="006F17BA"/>
    <w:rPr>
      <w:rFonts w:ascii="Times New Roman" w:eastAsiaTheme="minorHAnsi" w:hAnsi="Times New Roman"/>
      <w:lang w:eastAsia="en-US"/>
    </w:rPr>
  </w:style>
  <w:style w:type="paragraph" w:customStyle="1" w:styleId="DFB5350DBB0D4598ADB1C8F3A6F2398D12">
    <w:name w:val="DFB5350DBB0D4598ADB1C8F3A6F2398D12"/>
    <w:rsid w:val="006F17BA"/>
    <w:rPr>
      <w:rFonts w:ascii="Times New Roman" w:eastAsiaTheme="minorHAnsi" w:hAnsi="Times New Roman"/>
      <w:lang w:eastAsia="en-US"/>
    </w:rPr>
  </w:style>
  <w:style w:type="paragraph" w:customStyle="1" w:styleId="3113D1330E9F44F996423BCC4299500211">
    <w:name w:val="3113D1330E9F44F996423BCC4299500211"/>
    <w:rsid w:val="006F17BA"/>
    <w:rPr>
      <w:rFonts w:ascii="Times New Roman" w:eastAsiaTheme="minorHAnsi" w:hAnsi="Times New Roman"/>
      <w:lang w:eastAsia="en-US"/>
    </w:rPr>
  </w:style>
  <w:style w:type="paragraph" w:customStyle="1" w:styleId="E019D85E5047465890B8AEB5EE0B4A5510">
    <w:name w:val="E019D85E5047465890B8AEB5EE0B4A5510"/>
    <w:rsid w:val="006F17BA"/>
    <w:rPr>
      <w:rFonts w:ascii="Times New Roman" w:eastAsiaTheme="minorHAnsi" w:hAnsi="Times New Roman"/>
      <w:lang w:eastAsia="en-US"/>
    </w:rPr>
  </w:style>
  <w:style w:type="paragraph" w:customStyle="1" w:styleId="0DEA63BCF31F4DF49ED4CB73BC853E589">
    <w:name w:val="0DEA63BCF31F4DF49ED4CB73BC853E589"/>
    <w:rsid w:val="006F17BA"/>
    <w:rPr>
      <w:rFonts w:ascii="Times New Roman" w:eastAsiaTheme="minorHAnsi" w:hAnsi="Times New Roman"/>
      <w:lang w:eastAsia="en-US"/>
    </w:rPr>
  </w:style>
  <w:style w:type="paragraph" w:customStyle="1" w:styleId="C968E3528C7143F79A40F87EBD5C34038">
    <w:name w:val="C968E3528C7143F79A40F87EBD5C34038"/>
    <w:rsid w:val="006F17BA"/>
    <w:rPr>
      <w:rFonts w:ascii="Times New Roman" w:eastAsiaTheme="minorHAnsi" w:hAnsi="Times New Roman"/>
      <w:lang w:eastAsia="en-US"/>
    </w:rPr>
  </w:style>
  <w:style w:type="paragraph" w:customStyle="1" w:styleId="4B3E14388DEE46D08AD819734C437AA61">
    <w:name w:val="4B3E14388DEE46D08AD819734C437AA61"/>
    <w:rsid w:val="006F17BA"/>
    <w:rPr>
      <w:rFonts w:ascii="Times New Roman" w:eastAsiaTheme="minorHAnsi" w:hAnsi="Times New Roman"/>
      <w:lang w:eastAsia="en-US"/>
    </w:rPr>
  </w:style>
  <w:style w:type="paragraph" w:customStyle="1" w:styleId="5E5E23109B874EEB83C1C86B79288E3B13">
    <w:name w:val="5E5E23109B874EEB83C1C86B79288E3B13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3">
    <w:name w:val="DFB5350DBB0D4598ADB1C8F3A6F2398D13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2">
    <w:name w:val="3113D1330E9F44F996423BCC4299500212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1">
    <w:name w:val="E019D85E5047465890B8AEB5EE0B4A5511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0">
    <w:name w:val="0DEA63BCF31F4DF49ED4CB73BC853E5810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9">
    <w:name w:val="C968E3528C7143F79A40F87EBD5C34039"/>
    <w:rsid w:val="001C24FB"/>
    <w:rPr>
      <w:rFonts w:ascii="Times New Roman" w:eastAsiaTheme="minorHAnsi" w:hAnsi="Times New Roman"/>
      <w:lang w:eastAsia="en-US"/>
    </w:rPr>
  </w:style>
  <w:style w:type="paragraph" w:customStyle="1" w:styleId="33DAFEC0605D4A9CB380A5FD0D478A81">
    <w:name w:val="33DAFEC0605D4A9CB380A5FD0D478A81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">
    <w:name w:val="80FDA755C9684F5D824514F634F16F1A"/>
    <w:rsid w:val="001C24FB"/>
  </w:style>
  <w:style w:type="paragraph" w:customStyle="1" w:styleId="5E5E23109B874EEB83C1C86B79288E3B14">
    <w:name w:val="5E5E23109B874EEB83C1C86B79288E3B14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4">
    <w:name w:val="DFB5350DBB0D4598ADB1C8F3A6F2398D14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3">
    <w:name w:val="3113D1330E9F44F996423BCC4299500213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2">
    <w:name w:val="E019D85E5047465890B8AEB5EE0B4A5512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1">
    <w:name w:val="0DEA63BCF31F4DF49ED4CB73BC853E5811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0">
    <w:name w:val="C968E3528C7143F79A40F87EBD5C340310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1">
    <w:name w:val="80FDA755C9684F5D824514F634F16F1A1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5">
    <w:name w:val="5E5E23109B874EEB83C1C86B79288E3B15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5">
    <w:name w:val="DFB5350DBB0D4598ADB1C8F3A6F2398D15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4">
    <w:name w:val="3113D1330E9F44F996423BCC4299500214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3">
    <w:name w:val="E019D85E5047465890B8AEB5EE0B4A5513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2">
    <w:name w:val="0DEA63BCF31F4DF49ED4CB73BC853E5812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1">
    <w:name w:val="C968E3528C7143F79A40F87EBD5C340311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2">
    <w:name w:val="80FDA755C9684F5D824514F634F16F1A2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6">
    <w:name w:val="5E5E23109B874EEB83C1C86B79288E3B16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6">
    <w:name w:val="DFB5350DBB0D4598ADB1C8F3A6F2398D16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5">
    <w:name w:val="3113D1330E9F44F996423BCC4299500215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4">
    <w:name w:val="E019D85E5047465890B8AEB5EE0B4A5514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3">
    <w:name w:val="0DEA63BCF31F4DF49ED4CB73BC853E5813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2">
    <w:name w:val="C968E3528C7143F79A40F87EBD5C340312"/>
    <w:rsid w:val="001C24FB"/>
    <w:rPr>
      <w:rFonts w:ascii="Times New Roman" w:eastAsiaTheme="minorHAnsi" w:hAnsi="Times New Roman"/>
      <w:lang w:eastAsia="en-US"/>
    </w:rPr>
  </w:style>
  <w:style w:type="paragraph" w:customStyle="1" w:styleId="80FDA755C9684F5D824514F634F16F1A3">
    <w:name w:val="80FDA755C9684F5D824514F634F16F1A3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7">
    <w:name w:val="5E5E23109B874EEB83C1C86B79288E3B17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7">
    <w:name w:val="DFB5350DBB0D4598ADB1C8F3A6F2398D17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6">
    <w:name w:val="3113D1330E9F44F996423BCC4299500216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5">
    <w:name w:val="E019D85E5047465890B8AEB5EE0B4A5515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4">
    <w:name w:val="0DEA63BCF31F4DF49ED4CB73BC853E5814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3">
    <w:name w:val="C968E3528C7143F79A40F87EBD5C340313"/>
    <w:rsid w:val="001C24FB"/>
    <w:rPr>
      <w:rFonts w:ascii="Times New Roman" w:eastAsiaTheme="minorHAnsi" w:hAnsi="Times New Roman"/>
      <w:lang w:eastAsia="en-US"/>
    </w:rPr>
  </w:style>
  <w:style w:type="paragraph" w:customStyle="1" w:styleId="5E5E23109B874EEB83C1C86B79288E3B18">
    <w:name w:val="5E5E23109B874EEB83C1C86B79288E3B18"/>
    <w:rsid w:val="001C24FB"/>
    <w:rPr>
      <w:rFonts w:ascii="Times New Roman" w:eastAsiaTheme="minorHAnsi" w:hAnsi="Times New Roman"/>
      <w:lang w:eastAsia="en-US"/>
    </w:rPr>
  </w:style>
  <w:style w:type="paragraph" w:customStyle="1" w:styleId="DFB5350DBB0D4598ADB1C8F3A6F2398D18">
    <w:name w:val="DFB5350DBB0D4598ADB1C8F3A6F2398D18"/>
    <w:rsid w:val="001C24FB"/>
    <w:rPr>
      <w:rFonts w:ascii="Times New Roman" w:eastAsiaTheme="minorHAnsi" w:hAnsi="Times New Roman"/>
      <w:lang w:eastAsia="en-US"/>
    </w:rPr>
  </w:style>
  <w:style w:type="paragraph" w:customStyle="1" w:styleId="3113D1330E9F44F996423BCC4299500217">
    <w:name w:val="3113D1330E9F44F996423BCC4299500217"/>
    <w:rsid w:val="001C24FB"/>
    <w:rPr>
      <w:rFonts w:ascii="Times New Roman" w:eastAsiaTheme="minorHAnsi" w:hAnsi="Times New Roman"/>
      <w:lang w:eastAsia="en-US"/>
    </w:rPr>
  </w:style>
  <w:style w:type="paragraph" w:customStyle="1" w:styleId="E019D85E5047465890B8AEB5EE0B4A5516">
    <w:name w:val="E019D85E5047465890B8AEB5EE0B4A5516"/>
    <w:rsid w:val="001C24FB"/>
    <w:rPr>
      <w:rFonts w:ascii="Times New Roman" w:eastAsiaTheme="minorHAnsi" w:hAnsi="Times New Roman"/>
      <w:lang w:eastAsia="en-US"/>
    </w:rPr>
  </w:style>
  <w:style w:type="paragraph" w:customStyle="1" w:styleId="0DEA63BCF31F4DF49ED4CB73BC853E5815">
    <w:name w:val="0DEA63BCF31F4DF49ED4CB73BC853E5815"/>
    <w:rsid w:val="001C24FB"/>
    <w:rPr>
      <w:rFonts w:ascii="Times New Roman" w:eastAsiaTheme="minorHAnsi" w:hAnsi="Times New Roman"/>
      <w:lang w:eastAsia="en-US"/>
    </w:rPr>
  </w:style>
  <w:style w:type="paragraph" w:customStyle="1" w:styleId="C968E3528C7143F79A40F87EBD5C340314">
    <w:name w:val="C968E3528C7143F79A40F87EBD5C340314"/>
    <w:rsid w:val="001C24FB"/>
    <w:rPr>
      <w:rFonts w:ascii="Times New Roman" w:eastAsiaTheme="minorHAnsi" w:hAnsi="Times New Roman"/>
      <w:lang w:eastAsia="en-US"/>
    </w:rPr>
  </w:style>
  <w:style w:type="paragraph" w:customStyle="1" w:styleId="3066BC57CB9F46AB86A546DDBD5D806F">
    <w:name w:val="3066BC57CB9F46AB86A546DDBD5D806F"/>
    <w:rsid w:val="001C24FB"/>
    <w:rPr>
      <w:rFonts w:ascii="Times New Roman" w:eastAsiaTheme="minorHAnsi" w:hAnsi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Vložte dresu</CompanyAddress>
  <CompanyPhone>Vložte telefon a fax</CompanyPhone>
  <CompanyFax/>
  <CompanyEmail>Vložte E-mail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F4D6F0-265F-4481-8EBF-9EC50F9D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DopCASstd.dotx</Template>
  <TotalTime>0</TotalTime>
  <Pages>1</Pages>
  <Words>27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Fribert Miroslav</dc:creator>
  <cp:keywords/>
  <dc:description>Tady je začátek textu dopisu</dc:description>
  <cp:lastModifiedBy>Fribert Miroslav</cp:lastModifiedBy>
  <cp:revision>2</cp:revision>
  <dcterms:created xsi:type="dcterms:W3CDTF">2011-09-29T07:20:00Z</dcterms:created>
  <dcterms:modified xsi:type="dcterms:W3CDTF">2011-09-29T07:20:00Z</dcterms:modified>
</cp:coreProperties>
</file>